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1FC" w:rsidRDefault="000921FC" w:rsidP="000921FC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0921FC">
        <w:rPr>
          <w:rFonts w:ascii="Times New Roman" w:hAnsi="Times New Roman" w:cs="Times New Roman"/>
          <w:b/>
        </w:rPr>
        <w:t xml:space="preserve">December </w:t>
      </w:r>
      <w:r>
        <w:rPr>
          <w:rFonts w:ascii="Times New Roman" w:hAnsi="Times New Roman" w:cs="Times New Roman"/>
          <w:b/>
        </w:rPr>
        <w:t>2012</w:t>
      </w:r>
      <w:r w:rsidRPr="000921FC">
        <w:rPr>
          <w:rFonts w:ascii="Times New Roman" w:hAnsi="Times New Roman" w:cs="Times New Roman"/>
          <w:b/>
        </w:rPr>
        <w:t xml:space="preserve"> Graduates</w:t>
      </w:r>
    </w:p>
    <w:p w:rsidR="00C33412" w:rsidRPr="000921FC" w:rsidRDefault="00C33412" w:rsidP="000921F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Majors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FA581D" w:rsidRPr="000921FC" w:rsidTr="00FC1123">
        <w:tc>
          <w:tcPr>
            <w:tcW w:w="4788" w:type="dxa"/>
          </w:tcPr>
          <w:p w:rsidR="00FA581D" w:rsidRPr="000921FC" w:rsidRDefault="00FA581D" w:rsidP="00FC112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2F8DC62" wp14:editId="402B6974">
                  <wp:extent cx="1556951" cy="1547951"/>
                  <wp:effectExtent l="0" t="0" r="571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cob Haarstad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25" r="5224" b="14428"/>
                          <a:stretch/>
                        </pic:blipFill>
                        <pic:spPr bwMode="auto">
                          <a:xfrm>
                            <a:off x="0" y="0"/>
                            <a:ext cx="1557313" cy="1548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FA581D" w:rsidRDefault="00FA581D" w:rsidP="00FA581D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Jacob Haarstad</w:t>
            </w:r>
          </w:p>
          <w:p w:rsidR="00FA581D" w:rsidRPr="000921FC" w:rsidRDefault="00FA581D" w:rsidP="00FA581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</w:p>
          <w:p w:rsidR="00FA581D" w:rsidRPr="000921FC" w:rsidRDefault="00FA581D" w:rsidP="00FA581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FA581D" w:rsidRPr="000921FC" w:rsidRDefault="00FA581D" w:rsidP="00FA581D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Immediate plans after graduation: </w:t>
            </w:r>
          </w:p>
          <w:p w:rsidR="00FA581D" w:rsidRDefault="00FA581D" w:rsidP="00FA581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FA581D" w:rsidRPr="000921FC" w:rsidRDefault="00FA581D" w:rsidP="00FA581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FA581D" w:rsidRPr="000921FC" w:rsidTr="00FC1123">
        <w:tc>
          <w:tcPr>
            <w:tcW w:w="4788" w:type="dxa"/>
          </w:tcPr>
          <w:p w:rsidR="00FA581D" w:rsidRDefault="00FA581D" w:rsidP="00FA581D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Johanna Holub</w:t>
            </w:r>
          </w:p>
          <w:p w:rsidR="00FA581D" w:rsidRPr="000921FC" w:rsidRDefault="00FA581D" w:rsidP="00FA581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English/Hispanic Studies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None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</w:p>
          <w:p w:rsidR="00FA581D" w:rsidRDefault="00FA581D" w:rsidP="00FA581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Magna Cum Laude, Gable Family Scholarship</w:t>
            </w:r>
          </w:p>
          <w:p w:rsidR="00FA581D" w:rsidRPr="000921FC" w:rsidRDefault="00FA581D" w:rsidP="00FA581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FA581D" w:rsidRDefault="00FA581D" w:rsidP="00FA581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Immediate plans after graduation: </w:t>
            </w:r>
          </w:p>
          <w:p w:rsidR="00FA581D" w:rsidRPr="00662518" w:rsidRDefault="00FA581D" w:rsidP="00FA581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Working full-time as a staff writer for Lillie Suburban Newspapers: Oakdale-Lake Elmo Review and the Ramsey County-Maplewood Review.</w:t>
            </w:r>
          </w:p>
        </w:tc>
        <w:tc>
          <w:tcPr>
            <w:tcW w:w="4788" w:type="dxa"/>
          </w:tcPr>
          <w:p w:rsidR="00FA581D" w:rsidRDefault="00FA581D" w:rsidP="0032220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DD46946" wp14:editId="08D79B5E">
                  <wp:extent cx="1169773" cy="202433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hanna Holub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56" cy="203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81D" w:rsidRPr="000921FC" w:rsidTr="00FC1123">
        <w:tc>
          <w:tcPr>
            <w:tcW w:w="4788" w:type="dxa"/>
          </w:tcPr>
          <w:p w:rsidR="00FA581D" w:rsidRDefault="00FA581D" w:rsidP="00366BCF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2701F38" wp14:editId="326A786B">
                  <wp:extent cx="2086845" cy="1696994"/>
                  <wp:effectExtent l="0" t="0" r="889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airi Moynihan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64" t="11145" r="29217" b="44277"/>
                          <a:stretch/>
                        </pic:blipFill>
                        <pic:spPr bwMode="auto">
                          <a:xfrm>
                            <a:off x="0" y="0"/>
                            <a:ext cx="2085400" cy="169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FA581D" w:rsidRDefault="00FA581D" w:rsidP="00FA581D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Ruairi Moynihan</w:t>
            </w:r>
          </w:p>
          <w:p w:rsidR="00FA581D" w:rsidRPr="000921FC" w:rsidRDefault="00FA581D" w:rsidP="00FA581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Secondary Education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</w:p>
          <w:p w:rsidR="00FA581D" w:rsidRPr="000921FC" w:rsidRDefault="00FA581D" w:rsidP="00FA581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Dean’s List, All-Conference Honors in Cross Country and Track</w:t>
            </w:r>
          </w:p>
          <w:p w:rsidR="00FA581D" w:rsidRDefault="00FA581D" w:rsidP="00FA581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Immediate plans after graduation: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</w:p>
          <w:p w:rsidR="00FA581D" w:rsidRPr="0090781E" w:rsidRDefault="00FA581D" w:rsidP="00FA581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High School Language Arts Teacher in Phoenix, AZ through Teach for America.</w:t>
            </w:r>
          </w:p>
        </w:tc>
      </w:tr>
      <w:tr w:rsidR="00FA581D" w:rsidRPr="000921FC" w:rsidTr="00FC1123">
        <w:tc>
          <w:tcPr>
            <w:tcW w:w="4788" w:type="dxa"/>
          </w:tcPr>
          <w:p w:rsidR="00FA581D" w:rsidRDefault="00FA581D" w:rsidP="00FC1123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Mara Pieper</w:t>
            </w:r>
          </w:p>
          <w:p w:rsidR="00FA581D" w:rsidRPr="000921FC" w:rsidRDefault="00FA581D" w:rsidP="00FC112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English/Hispanic Studies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Magna Cum Laude, Phi Beta Kappa</w:t>
            </w:r>
          </w:p>
          <w:p w:rsidR="00FA581D" w:rsidRPr="000921FC" w:rsidRDefault="00FA581D" w:rsidP="00FC112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FA581D" w:rsidRPr="007E2F39" w:rsidRDefault="00FA581D" w:rsidP="00FC112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Immediate plans after graduation: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I am currently working as a Business Development Consultant at Oracle in Austin, TX.</w:t>
            </w:r>
          </w:p>
        </w:tc>
        <w:tc>
          <w:tcPr>
            <w:tcW w:w="4788" w:type="dxa"/>
          </w:tcPr>
          <w:p w:rsidR="00FA581D" w:rsidRPr="000921FC" w:rsidRDefault="00FA581D" w:rsidP="00FC1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99A68E1" wp14:editId="73B64891">
                  <wp:extent cx="1606379" cy="2069760"/>
                  <wp:effectExtent l="0" t="0" r="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a Pieper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727" cy="208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81D" w:rsidRPr="000921FC" w:rsidTr="00FC1123">
        <w:tc>
          <w:tcPr>
            <w:tcW w:w="4788" w:type="dxa"/>
          </w:tcPr>
          <w:p w:rsidR="00FA581D" w:rsidRPr="000921FC" w:rsidRDefault="00FA581D" w:rsidP="00FC112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lastRenderedPageBreak/>
              <w:drawing>
                <wp:inline distT="0" distB="0" distL="0" distR="0" wp14:anchorId="330AD1CC" wp14:editId="411F40F9">
                  <wp:extent cx="1408670" cy="2061233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ne Rogoshesk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663" cy="2090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FA581D" w:rsidRDefault="00FA581D" w:rsidP="00FC1123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Ann Rogosheske</w:t>
            </w:r>
          </w:p>
          <w:p w:rsidR="00FA581D" w:rsidRPr="000921FC" w:rsidRDefault="00FA581D" w:rsidP="00FC112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English/PCST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HUMN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</w:p>
          <w:p w:rsidR="00FA581D" w:rsidRPr="000921FC" w:rsidRDefault="00FA581D" w:rsidP="00FC112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FA581D" w:rsidRPr="000921FC" w:rsidRDefault="00FA581D" w:rsidP="00FC1123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Immediate plans after graduation: </w:t>
            </w:r>
          </w:p>
        </w:tc>
      </w:tr>
      <w:tr w:rsidR="00FA581D" w:rsidRPr="000921FC" w:rsidTr="00FC1123">
        <w:tc>
          <w:tcPr>
            <w:tcW w:w="4788" w:type="dxa"/>
          </w:tcPr>
          <w:p w:rsidR="00FA581D" w:rsidRDefault="00FA581D" w:rsidP="00FC1123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Callan Sleper</w:t>
            </w:r>
          </w:p>
          <w:p w:rsidR="00FA581D" w:rsidRDefault="00FA581D" w:rsidP="00FC112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POLS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:rsidR="00FA581D" w:rsidRPr="000921FC" w:rsidRDefault="00FA581D" w:rsidP="00FC112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FA581D" w:rsidRPr="000921FC" w:rsidRDefault="00FA581D" w:rsidP="00FC1123">
            <w:pPr>
              <w:rPr>
                <w:rFonts w:ascii="Calibri" w:hAnsi="Calibri"/>
                <w:szCs w:val="21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Immediate plans after graduation: </w:t>
            </w:r>
          </w:p>
          <w:p w:rsidR="00FA581D" w:rsidRPr="000921FC" w:rsidRDefault="00FA581D" w:rsidP="00FC1123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4788" w:type="dxa"/>
          </w:tcPr>
          <w:p w:rsidR="00FA581D" w:rsidRPr="000921FC" w:rsidRDefault="00FA581D" w:rsidP="00FC112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670C5D55" wp14:editId="60656DA7">
                  <wp:extent cx="1647568" cy="18675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lan Sleper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789" cy="1872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81D" w:rsidRPr="000921FC" w:rsidTr="00FC1123">
        <w:tc>
          <w:tcPr>
            <w:tcW w:w="4788" w:type="dxa"/>
          </w:tcPr>
          <w:p w:rsidR="00FA581D" w:rsidRDefault="00FA581D" w:rsidP="0032220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4"/>
                <w:szCs w:val="24"/>
              </w:rPr>
              <w:drawing>
                <wp:inline distT="0" distB="0" distL="0" distR="0" wp14:anchorId="2E2C8F76" wp14:editId="7E887C01">
                  <wp:extent cx="1622854" cy="1622854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son Tsuchiya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608" cy="1617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FA581D" w:rsidRDefault="00FA581D" w:rsidP="00FC1123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Alison Tsuchiya</w:t>
            </w:r>
          </w:p>
          <w:p w:rsidR="00FA581D" w:rsidRDefault="00FA581D" w:rsidP="00FC112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Comm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/English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SCED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:rsidR="00FA581D" w:rsidRPr="000921FC" w:rsidRDefault="00FA581D" w:rsidP="00FC112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FA581D" w:rsidRDefault="00FA581D" w:rsidP="00C33412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Immediate plans after graduation: </w:t>
            </w:r>
          </w:p>
          <w:p w:rsidR="00FA581D" w:rsidRDefault="00FA581D" w:rsidP="00C33412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</w:p>
          <w:p w:rsidR="00FA581D" w:rsidRDefault="00FA581D" w:rsidP="00C33412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</w:p>
          <w:p w:rsidR="00FA581D" w:rsidRDefault="00FA581D" w:rsidP="00C33412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</w:p>
          <w:p w:rsidR="00FA581D" w:rsidRPr="000921FC" w:rsidRDefault="00FA581D" w:rsidP="00C33412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</w:tr>
      <w:tr w:rsidR="00FA581D" w:rsidRPr="000921FC" w:rsidTr="00FC1123">
        <w:tc>
          <w:tcPr>
            <w:tcW w:w="4788" w:type="dxa"/>
          </w:tcPr>
          <w:p w:rsidR="00FA581D" w:rsidRDefault="00FA581D" w:rsidP="00FC1123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Olivia Wee</w:t>
            </w:r>
          </w:p>
          <w:p w:rsidR="00FA581D" w:rsidRDefault="00FA581D" w:rsidP="00FC112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SCED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:rsidR="00FA581D" w:rsidRPr="000921FC" w:rsidRDefault="00FA581D" w:rsidP="00FC112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FA581D" w:rsidRDefault="00FA581D" w:rsidP="00FC1123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Immediate plans after graduation: </w:t>
            </w:r>
          </w:p>
          <w:p w:rsidR="00FA581D" w:rsidRDefault="00FA581D" w:rsidP="00FC1123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</w:p>
          <w:p w:rsidR="00FA581D" w:rsidRDefault="00FA581D" w:rsidP="00FC1123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</w:p>
          <w:p w:rsidR="00FA581D" w:rsidRDefault="00FA581D" w:rsidP="00FC1123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</w:p>
          <w:p w:rsidR="00FA581D" w:rsidRPr="000921FC" w:rsidRDefault="00FA581D" w:rsidP="00FC1123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4788" w:type="dxa"/>
          </w:tcPr>
          <w:p w:rsidR="00FA581D" w:rsidRDefault="00FA581D" w:rsidP="0032220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4"/>
                <w:szCs w:val="24"/>
              </w:rPr>
              <w:drawing>
                <wp:inline distT="0" distB="0" distL="0" distR="0" wp14:anchorId="550A1FE8" wp14:editId="0076F6B4">
                  <wp:extent cx="1285103" cy="1912594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livia Wee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818" cy="191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3412" w:rsidRDefault="00C33412" w:rsidP="000921FC">
      <w:pPr>
        <w:jc w:val="center"/>
        <w:rPr>
          <w:rFonts w:ascii="Times New Roman" w:hAnsi="Times New Roman" w:cs="Times New Roman"/>
          <w:b/>
        </w:rPr>
      </w:pPr>
    </w:p>
    <w:p w:rsidR="00C33412" w:rsidRDefault="00C33412" w:rsidP="000921FC">
      <w:pPr>
        <w:jc w:val="center"/>
        <w:rPr>
          <w:rFonts w:ascii="Times New Roman" w:hAnsi="Times New Roman" w:cs="Times New Roman"/>
          <w:b/>
        </w:rPr>
      </w:pPr>
      <w:r w:rsidRPr="000921FC">
        <w:rPr>
          <w:rFonts w:ascii="Times New Roman" w:hAnsi="Times New Roman" w:cs="Times New Roman"/>
          <w:b/>
        </w:rPr>
        <w:lastRenderedPageBreak/>
        <w:t xml:space="preserve">&amp; May </w:t>
      </w:r>
      <w:r>
        <w:rPr>
          <w:rFonts w:ascii="Times New Roman" w:hAnsi="Times New Roman" w:cs="Times New Roman"/>
          <w:b/>
        </w:rPr>
        <w:t>2013 Graduates</w:t>
      </w:r>
    </w:p>
    <w:p w:rsidR="000921FC" w:rsidRPr="000921FC" w:rsidRDefault="000921FC" w:rsidP="000921FC">
      <w:pPr>
        <w:jc w:val="center"/>
        <w:rPr>
          <w:rFonts w:ascii="Times New Roman" w:hAnsi="Times New Roman" w:cs="Times New Roman"/>
        </w:rPr>
      </w:pPr>
      <w:r w:rsidRPr="000921FC">
        <w:rPr>
          <w:rFonts w:ascii="Times New Roman" w:hAnsi="Times New Roman" w:cs="Times New Roman"/>
          <w:b/>
        </w:rPr>
        <w:t>Majors</w:t>
      </w:r>
      <w:r>
        <w:rPr>
          <w:rFonts w:ascii="Times New Roman" w:hAnsi="Times New Roman" w:cs="Times New Roman"/>
          <w:b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0921FC" w:rsidRPr="000921FC" w:rsidTr="004A7114">
        <w:tc>
          <w:tcPr>
            <w:tcW w:w="4788" w:type="dxa"/>
          </w:tcPr>
          <w:p w:rsidR="000921FC" w:rsidRPr="000921FC" w:rsidRDefault="00366BCF" w:rsidP="000921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978F51D" wp14:editId="10604F7A">
                  <wp:extent cx="922639" cy="1845275"/>
                  <wp:effectExtent l="0" t="0" r="0" b="317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urie Bachman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218" cy="1844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14303F" w:rsidRDefault="0014303F" w:rsidP="000921FC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Laurie Bachman</w:t>
            </w:r>
          </w:p>
          <w:p w:rsidR="000921FC" w:rsidRPr="000921FC" w:rsidRDefault="000921FC" w:rsidP="000921FC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="001430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="0066251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None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</w:p>
          <w:p w:rsidR="000921FC" w:rsidRDefault="00662518" w:rsidP="000921FC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Cum Laude</w:t>
            </w:r>
          </w:p>
          <w:p w:rsidR="00662518" w:rsidRPr="000921FC" w:rsidRDefault="00662518" w:rsidP="000921FC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0921FC" w:rsidRPr="000921FC" w:rsidRDefault="000921FC" w:rsidP="000921FC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Immediate plans after graduation:</w:t>
            </w:r>
          </w:p>
          <w:p w:rsidR="000921FC" w:rsidRPr="000921FC" w:rsidRDefault="00662518" w:rsidP="000921FC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I’m going to Winona State to get my MA in Special Education.</w:t>
            </w:r>
          </w:p>
          <w:p w:rsidR="000921FC" w:rsidRPr="000921FC" w:rsidRDefault="000921FC" w:rsidP="000921FC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0921FC" w:rsidRPr="000921FC" w:rsidTr="004A7114">
        <w:tc>
          <w:tcPr>
            <w:tcW w:w="4788" w:type="dxa"/>
          </w:tcPr>
          <w:p w:rsidR="0014303F" w:rsidRDefault="0014303F" w:rsidP="000921FC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Brittany Basden</w:t>
            </w:r>
          </w:p>
          <w:p w:rsidR="000921FC" w:rsidRPr="000921FC" w:rsidRDefault="000921FC" w:rsidP="000921FC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="001430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="001430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Gender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</w:p>
          <w:p w:rsidR="000921FC" w:rsidRPr="000921FC" w:rsidRDefault="000921FC" w:rsidP="000921FC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0921FC" w:rsidRPr="000921FC" w:rsidRDefault="000921FC" w:rsidP="000921F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Immediate plans after graduation: </w:t>
            </w:r>
          </w:p>
          <w:p w:rsidR="000921FC" w:rsidRPr="000921FC" w:rsidRDefault="000921FC" w:rsidP="000921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88" w:type="dxa"/>
          </w:tcPr>
          <w:p w:rsidR="000921FC" w:rsidRPr="000921FC" w:rsidRDefault="00FC1123" w:rsidP="000921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4"/>
                <w:szCs w:val="24"/>
              </w:rPr>
              <w:drawing>
                <wp:inline distT="0" distB="0" distL="0" distR="0" wp14:anchorId="59D5AB0C" wp14:editId="750FE03F">
                  <wp:extent cx="1210962" cy="1794015"/>
                  <wp:effectExtent l="0" t="0" r="825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ittany Basde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985" cy="180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1FC" w:rsidRPr="000921FC" w:rsidTr="004A7114">
        <w:tc>
          <w:tcPr>
            <w:tcW w:w="4788" w:type="dxa"/>
          </w:tcPr>
          <w:p w:rsidR="000921FC" w:rsidRPr="000921FC" w:rsidRDefault="00FC1123" w:rsidP="000921F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D1AB882" wp14:editId="05255B86">
                  <wp:extent cx="1268627" cy="1900521"/>
                  <wp:effectExtent l="0" t="0" r="8255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thryn Baue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627" cy="1900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6E428B" w:rsidRDefault="006E428B" w:rsidP="000921FC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Kathryn Bauer</w:t>
            </w:r>
          </w:p>
          <w:p w:rsidR="000921FC" w:rsidRDefault="000921FC" w:rsidP="000921FC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="006E428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Comm</w:t>
            </w:r>
            <w:r w:rsidR="0054304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unication/English</w:t>
            </w:r>
          </w:p>
          <w:p w:rsidR="000921FC" w:rsidRPr="000921FC" w:rsidRDefault="000921FC" w:rsidP="000921FC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</w:p>
          <w:p w:rsidR="000921FC" w:rsidRPr="000921FC" w:rsidRDefault="000921FC" w:rsidP="000921FC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0921FC" w:rsidRPr="000921FC" w:rsidRDefault="000921FC" w:rsidP="000921FC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Immediate plans after graduation: </w:t>
            </w:r>
          </w:p>
          <w:p w:rsidR="000921FC" w:rsidRPr="000921FC" w:rsidRDefault="000921FC" w:rsidP="000921FC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0921FC" w:rsidRPr="000921FC" w:rsidRDefault="000921FC" w:rsidP="000921FC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0921FC" w:rsidRPr="000921FC" w:rsidRDefault="000921FC" w:rsidP="000921FC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8619D5" w:rsidRPr="000921FC" w:rsidTr="004A7114">
        <w:tc>
          <w:tcPr>
            <w:tcW w:w="4788" w:type="dxa"/>
          </w:tcPr>
          <w:p w:rsidR="00B82AB8" w:rsidRDefault="00B82AB8" w:rsidP="00B82AB8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Aaron Beyer</w:t>
            </w:r>
          </w:p>
          <w:p w:rsidR="00B82AB8" w:rsidRDefault="00B82AB8" w:rsidP="00B82AB8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English/PSYC</w:t>
            </w:r>
          </w:p>
          <w:p w:rsidR="00B82AB8" w:rsidRPr="000921FC" w:rsidRDefault="00B82AB8" w:rsidP="00B82AB8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</w:p>
          <w:p w:rsidR="00B82AB8" w:rsidRPr="000921FC" w:rsidRDefault="00B82AB8" w:rsidP="00B82AB8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B82AB8" w:rsidRPr="000921FC" w:rsidRDefault="00B82AB8" w:rsidP="00B82AB8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Immediate plans after graduation: </w:t>
            </w:r>
          </w:p>
          <w:p w:rsidR="00B82AB8" w:rsidRPr="000921FC" w:rsidRDefault="00B82AB8" w:rsidP="00B82AB8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619D5" w:rsidRDefault="008619D5" w:rsidP="000921FC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4788" w:type="dxa"/>
          </w:tcPr>
          <w:p w:rsidR="008619D5" w:rsidRPr="000921FC" w:rsidRDefault="00FC1123" w:rsidP="000921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534E6BF" wp14:editId="5984D04D">
                  <wp:extent cx="1458097" cy="1871380"/>
                  <wp:effectExtent l="0" t="0" r="889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ron Beyer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815" cy="187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AB8" w:rsidRPr="000921FC" w:rsidTr="004A7114">
        <w:tc>
          <w:tcPr>
            <w:tcW w:w="4788" w:type="dxa"/>
          </w:tcPr>
          <w:p w:rsidR="00B82AB8" w:rsidRPr="000921FC" w:rsidRDefault="00FC1123" w:rsidP="00FC112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lastRenderedPageBreak/>
              <w:drawing>
                <wp:inline distT="0" distB="0" distL="0" distR="0" wp14:anchorId="57380C89" wp14:editId="1C45D98F">
                  <wp:extent cx="1367481" cy="2102425"/>
                  <wp:effectExtent l="0" t="0" r="444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izabeth Bissonette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027" cy="2104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B82AB8" w:rsidRDefault="00B82AB8" w:rsidP="00B82AB8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Elizabeth Bissonette</w:t>
            </w:r>
          </w:p>
          <w:p w:rsidR="00B82AB8" w:rsidRPr="000921FC" w:rsidRDefault="00B82AB8" w:rsidP="00B82AB8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SCED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</w:p>
          <w:p w:rsidR="00B82AB8" w:rsidRPr="000921FC" w:rsidRDefault="00B82AB8" w:rsidP="00B82AB8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B82AB8" w:rsidRPr="000921FC" w:rsidRDefault="00B82AB8" w:rsidP="00B82AB8">
            <w:pPr>
              <w:rPr>
                <w:rFonts w:ascii="Times New Roman" w:hAnsi="Times New Roman" w:cs="Times New Roman"/>
                <w:b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Immediate plans after graduation:</w:t>
            </w:r>
          </w:p>
        </w:tc>
      </w:tr>
      <w:tr w:rsidR="00B82AB8" w:rsidRPr="000921FC" w:rsidTr="004A7114">
        <w:tc>
          <w:tcPr>
            <w:tcW w:w="4788" w:type="dxa"/>
          </w:tcPr>
          <w:p w:rsidR="00B82AB8" w:rsidRDefault="00B82AB8" w:rsidP="00B82AB8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Emily Boeckmann</w:t>
            </w:r>
          </w:p>
          <w:p w:rsidR="00B82AB8" w:rsidRPr="000921FC" w:rsidRDefault="00B82AB8" w:rsidP="00B82AB8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="00277BD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English/ Communication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="00277BD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Magna Cum Laude, Scholarship and Creativity Day Presenter</w:t>
            </w:r>
          </w:p>
          <w:p w:rsidR="00B82AB8" w:rsidRPr="000921FC" w:rsidRDefault="00B82AB8" w:rsidP="00B82AB8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B82AB8" w:rsidRPr="00277BD2" w:rsidRDefault="00B82AB8" w:rsidP="00B82AB8">
            <w:pPr>
              <w:rPr>
                <w:rFonts w:ascii="Times New Roman" w:hAnsi="Times New Roman" w:cs="Times New Roman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Immediate plans after graduation</w:t>
            </w:r>
            <w:proofErr w:type="gramStart"/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: </w:t>
            </w:r>
            <w:r w:rsidR="00277BD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???</w:t>
            </w:r>
            <w:proofErr w:type="gramEnd"/>
          </w:p>
        </w:tc>
        <w:tc>
          <w:tcPr>
            <w:tcW w:w="4788" w:type="dxa"/>
          </w:tcPr>
          <w:p w:rsidR="00B82AB8" w:rsidRPr="000921FC" w:rsidRDefault="00FC1123" w:rsidP="000921F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3EB80B1B" wp14:editId="358EE194">
                  <wp:extent cx="1507524" cy="1858255"/>
                  <wp:effectExtent l="0" t="0" r="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ily Boeckmann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350" cy="1861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AB8" w:rsidRPr="000921FC" w:rsidTr="004A7114">
        <w:tc>
          <w:tcPr>
            <w:tcW w:w="4788" w:type="dxa"/>
          </w:tcPr>
          <w:p w:rsidR="00B82AB8" w:rsidRPr="000921FC" w:rsidRDefault="00FC1123" w:rsidP="00FC112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4570AB47" wp14:editId="0E67ABB2">
                  <wp:extent cx="1202724" cy="2085258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lly Butorac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919" cy="208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B82AB8" w:rsidRDefault="00B82AB8" w:rsidP="00B82AB8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Kelly Butorac</w:t>
            </w:r>
          </w:p>
          <w:p w:rsidR="00B82AB8" w:rsidRPr="000921FC" w:rsidRDefault="00B82AB8" w:rsidP="00B82AB8">
            <w:pPr>
              <w:rPr>
                <w:rFonts w:ascii="Times New Roman" w:eastAsia="Times New Roman" w:hAnsi="Times New Roman" w:cs="Times New Roman"/>
                <w:color w:val="333333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Comm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/English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</w:rPr>
              <w:t xml:space="preserve"> </w:t>
            </w:r>
          </w:p>
          <w:p w:rsidR="00B82AB8" w:rsidRPr="000921FC" w:rsidRDefault="00B82AB8" w:rsidP="00B82AB8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B82AB8" w:rsidRDefault="00B82AB8" w:rsidP="00B82AB8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Immediate plans after graduation: </w:t>
            </w:r>
          </w:p>
          <w:p w:rsidR="00B82AB8" w:rsidRDefault="00B82AB8" w:rsidP="00B82AB8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</w:p>
          <w:p w:rsidR="00B82AB8" w:rsidRDefault="00B82AB8" w:rsidP="00B82AB8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</w:p>
          <w:p w:rsidR="00B82AB8" w:rsidRPr="000921FC" w:rsidRDefault="00B82AB8" w:rsidP="00B82AB8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82AB8" w:rsidRPr="000921FC" w:rsidTr="004A7114">
        <w:tc>
          <w:tcPr>
            <w:tcW w:w="4788" w:type="dxa"/>
          </w:tcPr>
          <w:p w:rsidR="00B82AB8" w:rsidRDefault="00B82AB8" w:rsidP="00B82AB8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Katherine Chambers</w:t>
            </w:r>
          </w:p>
          <w:p w:rsidR="00B82AB8" w:rsidRPr="000921FC" w:rsidRDefault="00B82AB8" w:rsidP="00B82AB8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="00870E8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Political Science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Special achievements: </w:t>
            </w:r>
          </w:p>
          <w:p w:rsidR="00B82AB8" w:rsidRDefault="00870E8B" w:rsidP="00B82AB8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Creative Cloud AmeriCorps Program</w:t>
            </w:r>
          </w:p>
          <w:p w:rsidR="00870E8B" w:rsidRPr="000921FC" w:rsidRDefault="00870E8B" w:rsidP="00B82AB8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B82AB8" w:rsidRDefault="00B82AB8" w:rsidP="00B82AB8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Immediate plans after graduation: </w:t>
            </w:r>
          </w:p>
          <w:p w:rsidR="00870E8B" w:rsidRPr="00870E8B" w:rsidRDefault="00870E8B" w:rsidP="00B82A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Looking to work at the Loft Literary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Center,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or with AmeriCorps in the fall.</w:t>
            </w:r>
          </w:p>
        </w:tc>
        <w:tc>
          <w:tcPr>
            <w:tcW w:w="4788" w:type="dxa"/>
          </w:tcPr>
          <w:p w:rsidR="00B82AB8" w:rsidRPr="000921FC" w:rsidRDefault="00FC1123" w:rsidP="005F26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A328A88" wp14:editId="3FF94618">
                  <wp:extent cx="1655806" cy="1655806"/>
                  <wp:effectExtent l="0" t="0" r="1905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therine Chambers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389" cy="165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6B9" w:rsidRPr="000921FC" w:rsidTr="004A7114">
        <w:tc>
          <w:tcPr>
            <w:tcW w:w="4788" w:type="dxa"/>
          </w:tcPr>
          <w:p w:rsidR="009F76B9" w:rsidRDefault="009F76B9" w:rsidP="009F76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4"/>
                <w:szCs w:val="24"/>
              </w:rPr>
              <w:lastRenderedPageBreak/>
              <w:drawing>
                <wp:inline distT="0" distB="0" distL="0" distR="0" wp14:anchorId="5902D385" wp14:editId="5C79761F">
                  <wp:extent cx="1507524" cy="192508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ida Chikat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567" cy="1928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9F76B9" w:rsidRDefault="009F76B9" w:rsidP="009F76B9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Paidamoyo Chikate</w:t>
            </w: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English/THEA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Special achievements: </w:t>
            </w: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9F76B9" w:rsidRPr="000921FC" w:rsidRDefault="009F76B9" w:rsidP="009F76B9">
            <w:pPr>
              <w:rPr>
                <w:rFonts w:ascii="Times New Roman" w:hAnsi="Times New Roman" w:cs="Times New Roman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Immediate plans after graduation: </w:t>
            </w:r>
          </w:p>
        </w:tc>
      </w:tr>
      <w:tr w:rsidR="009F76B9" w:rsidRPr="000921FC" w:rsidTr="004A7114">
        <w:tc>
          <w:tcPr>
            <w:tcW w:w="4788" w:type="dxa"/>
          </w:tcPr>
          <w:p w:rsidR="009F76B9" w:rsidRDefault="009F76B9" w:rsidP="009F76B9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Nicholas Crowley</w:t>
            </w: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English/THEA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Special achievements: </w:t>
            </w: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9F76B9" w:rsidRPr="000921FC" w:rsidRDefault="009F76B9" w:rsidP="009F76B9">
            <w:pPr>
              <w:rPr>
                <w:rFonts w:ascii="Times New Roman" w:hAnsi="Times New Roman" w:cs="Times New Roman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Immediate plans after graduation: </w:t>
            </w:r>
          </w:p>
        </w:tc>
        <w:tc>
          <w:tcPr>
            <w:tcW w:w="4788" w:type="dxa"/>
          </w:tcPr>
          <w:p w:rsidR="009F76B9" w:rsidRDefault="009F76B9" w:rsidP="005F260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4"/>
                <w:szCs w:val="24"/>
              </w:rPr>
              <w:drawing>
                <wp:inline distT="0" distB="0" distL="0" distR="0" wp14:anchorId="3AB5772D" wp14:editId="5EA9D31C">
                  <wp:extent cx="1548714" cy="2073059"/>
                  <wp:effectExtent l="0" t="0" r="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cholas Crowley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89" cy="2077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6B9" w:rsidRPr="000921FC" w:rsidTr="004A7114">
        <w:tc>
          <w:tcPr>
            <w:tcW w:w="4788" w:type="dxa"/>
          </w:tcPr>
          <w:p w:rsidR="009F76B9" w:rsidRDefault="009F76B9" w:rsidP="005F260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414CA3D" wp14:editId="1C9F63AC">
                  <wp:extent cx="1441622" cy="1955277"/>
                  <wp:effectExtent l="0" t="0" r="6350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garet Deignan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09" cy="195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9F76B9" w:rsidRDefault="009F76B9" w:rsidP="009F76B9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Margaret Deignan</w:t>
            </w: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SCED, Music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9F76B9" w:rsidRPr="000921FC" w:rsidRDefault="009F76B9" w:rsidP="009F76B9">
            <w:pPr>
              <w:rPr>
                <w:rFonts w:ascii="Times New Roman" w:hAnsi="Times New Roman" w:cs="Times New Roman"/>
                <w:b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Immediate plans after graduation:</w:t>
            </w:r>
            <w:r w:rsidRPr="000921FC">
              <w:rPr>
                <w:rFonts w:ascii="Times New Roman" w:eastAsia="Times New Roman" w:hAnsi="Times New Roman" w:cs="Times New Roman"/>
                <w:color w:val="333333"/>
              </w:rPr>
              <w:t xml:space="preserve"> </w:t>
            </w:r>
          </w:p>
        </w:tc>
      </w:tr>
      <w:tr w:rsidR="009F76B9" w:rsidRPr="000921FC" w:rsidTr="004A7114">
        <w:tc>
          <w:tcPr>
            <w:tcW w:w="4788" w:type="dxa"/>
          </w:tcPr>
          <w:p w:rsidR="009F76B9" w:rsidRDefault="009F76B9" w:rsidP="009F76B9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Hannah Dolan</w:t>
            </w:r>
          </w:p>
          <w:p w:rsidR="009F76B9" w:rsidRDefault="009F76B9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English/POLS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:rsidR="009F76B9" w:rsidRDefault="009F76B9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9F76B9" w:rsidRPr="000921FC" w:rsidRDefault="009F76B9" w:rsidP="009F76B9">
            <w:pPr>
              <w:rPr>
                <w:rFonts w:ascii="Times New Roman" w:hAnsi="Times New Roman" w:cs="Times New Roman"/>
                <w:b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Immediate plans after graduation:</w:t>
            </w:r>
          </w:p>
        </w:tc>
        <w:tc>
          <w:tcPr>
            <w:tcW w:w="4788" w:type="dxa"/>
          </w:tcPr>
          <w:p w:rsidR="009F76B9" w:rsidRPr="000921FC" w:rsidRDefault="009F76B9" w:rsidP="005F26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4"/>
                <w:szCs w:val="24"/>
              </w:rPr>
              <w:drawing>
                <wp:inline distT="0" distB="0" distL="0" distR="0" wp14:anchorId="29BF8B56" wp14:editId="34513184">
                  <wp:extent cx="1540475" cy="1964536"/>
                  <wp:effectExtent l="0" t="0" r="317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nnah Dolan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292" cy="1964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6B9" w:rsidRPr="000921FC" w:rsidTr="004A7114">
        <w:tc>
          <w:tcPr>
            <w:tcW w:w="4788" w:type="dxa"/>
          </w:tcPr>
          <w:p w:rsidR="009F76B9" w:rsidRPr="000921FC" w:rsidRDefault="009F76B9" w:rsidP="000921F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4"/>
                <w:szCs w:val="24"/>
              </w:rPr>
              <w:lastRenderedPageBreak/>
              <w:drawing>
                <wp:inline distT="0" distB="0" distL="0" distR="0" wp14:anchorId="29E5758A" wp14:editId="62DAE7C7">
                  <wp:extent cx="2538871" cy="1719977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thew Doyle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631" cy="1718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9F76B9" w:rsidRDefault="009F76B9" w:rsidP="009F76B9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Matthew Doyle</w:t>
            </w:r>
          </w:p>
          <w:p w:rsidR="009F76B9" w:rsidRDefault="009F76B9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</w:t>
            </w:r>
            <w:r w:rsidR="00534610"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="005346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Secondary Education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:rsidR="009F76B9" w:rsidRDefault="009F76B9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9F76B9" w:rsidRPr="00534610" w:rsidRDefault="009F76B9" w:rsidP="009F76B9">
            <w:pPr>
              <w:rPr>
                <w:rFonts w:ascii="Times New Roman" w:hAnsi="Times New Roman" w:cs="Times New Roman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Immediate plans after graduation:</w:t>
            </w:r>
            <w:r w:rsidR="005346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Work.</w:t>
            </w:r>
          </w:p>
        </w:tc>
      </w:tr>
      <w:tr w:rsidR="009F76B9" w:rsidRPr="000921FC" w:rsidTr="004A7114">
        <w:tc>
          <w:tcPr>
            <w:tcW w:w="4788" w:type="dxa"/>
          </w:tcPr>
          <w:p w:rsidR="009F76B9" w:rsidRDefault="009F76B9" w:rsidP="000921FC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Theresa Flahaven</w:t>
            </w:r>
          </w:p>
          <w:p w:rsidR="009F76B9" w:rsidRPr="000921FC" w:rsidRDefault="009F76B9" w:rsidP="000921FC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History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</w:p>
          <w:p w:rsidR="009F76B9" w:rsidRPr="000921FC" w:rsidRDefault="009F76B9" w:rsidP="000921FC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9F76B9" w:rsidRPr="000921FC" w:rsidRDefault="009F76B9" w:rsidP="000921FC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Immediate plans after graduation:</w:t>
            </w:r>
          </w:p>
        </w:tc>
        <w:tc>
          <w:tcPr>
            <w:tcW w:w="4788" w:type="dxa"/>
          </w:tcPr>
          <w:p w:rsidR="009F76B9" w:rsidRPr="000921FC" w:rsidRDefault="009F76B9" w:rsidP="000921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2FAA36D" wp14:editId="645C2FD0">
                  <wp:extent cx="1696994" cy="216131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resa Flahaven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039" cy="2165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6B9" w:rsidRPr="000921FC" w:rsidTr="004A7114">
        <w:tc>
          <w:tcPr>
            <w:tcW w:w="4788" w:type="dxa"/>
          </w:tcPr>
          <w:p w:rsidR="009F76B9" w:rsidRPr="000921FC" w:rsidRDefault="009F76B9" w:rsidP="000921FC">
            <w:pPr>
              <w:tabs>
                <w:tab w:val="left" w:pos="288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4"/>
                <w:szCs w:val="24"/>
              </w:rPr>
              <w:drawing>
                <wp:inline distT="0" distB="0" distL="0" distR="0" wp14:anchorId="3FA326A4" wp14:editId="710E3785">
                  <wp:extent cx="1458097" cy="1891164"/>
                  <wp:effectExtent l="0" t="0" r="889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ily Gasperlin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814" cy="1892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9F76B9" w:rsidRDefault="009F76B9" w:rsidP="000921FC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Emily Gasperlin</w:t>
            </w:r>
          </w:p>
          <w:p w:rsidR="009F76B9" w:rsidRPr="000921FC" w:rsidRDefault="009F76B9" w:rsidP="000921FC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Comm</w:t>
            </w:r>
            <w:r w:rsidR="002E712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unications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="002E712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SCD Presentation, graduating Summa Cum Laude.</w:t>
            </w:r>
          </w:p>
          <w:p w:rsidR="009F76B9" w:rsidRPr="000921FC" w:rsidRDefault="009F76B9" w:rsidP="000921FC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9F76B9" w:rsidRPr="002E712F" w:rsidRDefault="009F76B9" w:rsidP="004A7114">
            <w:pPr>
              <w:rPr>
                <w:rFonts w:ascii="Times New Roman" w:hAnsi="Times New Roman" w:cs="Times New Roman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Immediate plans after graduation: </w:t>
            </w:r>
            <w:r w:rsidR="002E712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Still looking for an internship.</w:t>
            </w:r>
          </w:p>
        </w:tc>
      </w:tr>
      <w:tr w:rsidR="009F76B9" w:rsidRPr="000921FC" w:rsidTr="004A7114">
        <w:tc>
          <w:tcPr>
            <w:tcW w:w="4788" w:type="dxa"/>
          </w:tcPr>
          <w:p w:rsidR="009F76B9" w:rsidRDefault="009F76B9" w:rsidP="000921FC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Eleanor Gray</w:t>
            </w:r>
          </w:p>
          <w:p w:rsidR="009F76B9" w:rsidRPr="000921FC" w:rsidRDefault="009F76B9" w:rsidP="000921FC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ENVR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</w:p>
          <w:p w:rsidR="009F76B9" w:rsidRPr="000921FC" w:rsidRDefault="009F76B9" w:rsidP="000921FC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9F76B9" w:rsidRDefault="009F76B9" w:rsidP="004A7114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Immediate plans after graduation: </w:t>
            </w:r>
          </w:p>
          <w:p w:rsidR="009F76B9" w:rsidRDefault="009F76B9" w:rsidP="004A7114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</w:p>
          <w:p w:rsidR="009F76B9" w:rsidRDefault="009F76B9" w:rsidP="004A7114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</w:p>
          <w:p w:rsidR="009F76B9" w:rsidRDefault="009F76B9" w:rsidP="004A7114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</w:p>
          <w:p w:rsidR="009F76B9" w:rsidRPr="000921FC" w:rsidRDefault="009F76B9" w:rsidP="004A7114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4788" w:type="dxa"/>
          </w:tcPr>
          <w:p w:rsidR="009F76B9" w:rsidRPr="000921FC" w:rsidRDefault="00366BCF" w:rsidP="000921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974D045" wp14:editId="2166B0B9">
                  <wp:extent cx="1372436" cy="2248929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anor Gray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436" cy="224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6B9" w:rsidRPr="000921FC" w:rsidTr="004A7114">
        <w:tc>
          <w:tcPr>
            <w:tcW w:w="4788" w:type="dxa"/>
          </w:tcPr>
          <w:p w:rsidR="009F76B9" w:rsidRPr="000921FC" w:rsidRDefault="009F76B9" w:rsidP="000921F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4"/>
                <w:szCs w:val="24"/>
              </w:rPr>
              <w:lastRenderedPageBreak/>
              <w:drawing>
                <wp:inline distT="0" distB="0" distL="0" distR="0" wp14:anchorId="7B9671E2" wp14:editId="559BF2A5">
                  <wp:extent cx="1326291" cy="2045791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nor Grill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362" cy="2053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9F76B9" w:rsidRDefault="009F76B9" w:rsidP="00B82AB8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Connor Grill</w:t>
            </w:r>
          </w:p>
          <w:p w:rsidR="009F76B9" w:rsidRPr="00C40E75" w:rsidRDefault="009F76B9" w:rsidP="00B82AB8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="00C40E7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English/History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Special achievements: </w:t>
            </w:r>
            <w:r w:rsidR="00C40E75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All-College Honors, All-American DIII Football, All-Conference MIAC.</w:t>
            </w:r>
          </w:p>
          <w:p w:rsidR="009F76B9" w:rsidRPr="000921FC" w:rsidRDefault="009F76B9" w:rsidP="00B82AB8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9F76B9" w:rsidRPr="00C40E75" w:rsidRDefault="009F76B9" w:rsidP="00B82AB8">
            <w:pPr>
              <w:rPr>
                <w:rFonts w:ascii="Times New Roman" w:hAnsi="Times New Roman" w:cs="Times New Roman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Immediate plans after graduation: </w:t>
            </w:r>
            <w:r w:rsidR="00C40E7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Apply to MFA graduate programs.</w:t>
            </w:r>
          </w:p>
        </w:tc>
      </w:tr>
      <w:tr w:rsidR="009F76B9" w:rsidRPr="000921FC" w:rsidTr="004A7114">
        <w:tc>
          <w:tcPr>
            <w:tcW w:w="4788" w:type="dxa"/>
          </w:tcPr>
          <w:p w:rsidR="009F76B9" w:rsidRDefault="009F76B9" w:rsidP="00B82AB8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Elizabeth Hagen</w:t>
            </w:r>
          </w:p>
          <w:p w:rsidR="009F76B9" w:rsidRDefault="009F76B9" w:rsidP="00B82AB8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B</w:t>
            </w:r>
            <w:r w:rsidR="00EA0C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iology, Pre-med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</w:p>
          <w:p w:rsidR="009F76B9" w:rsidRDefault="009F76B9" w:rsidP="00B82AB8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9F76B9" w:rsidRDefault="009F76B9" w:rsidP="00B82AB8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Immediate plans after graduation:</w:t>
            </w:r>
          </w:p>
          <w:p w:rsidR="00EA0CB3" w:rsidRPr="00EA0CB3" w:rsidRDefault="00EA0CB3" w:rsidP="00B82AB8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Take a year off working as a CAN, then Medical school.</w:t>
            </w:r>
          </w:p>
        </w:tc>
        <w:tc>
          <w:tcPr>
            <w:tcW w:w="4788" w:type="dxa"/>
          </w:tcPr>
          <w:p w:rsidR="009F76B9" w:rsidRPr="000921FC" w:rsidRDefault="009F76B9" w:rsidP="005F26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AB89468" wp14:editId="76224C45">
                  <wp:extent cx="1378561" cy="2365612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izabeth Hagen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732" cy="2364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6B9" w:rsidRPr="000921FC" w:rsidTr="004A7114">
        <w:tc>
          <w:tcPr>
            <w:tcW w:w="4788" w:type="dxa"/>
          </w:tcPr>
          <w:p w:rsidR="009F76B9" w:rsidRDefault="009F76B9" w:rsidP="005F260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4"/>
                <w:szCs w:val="24"/>
              </w:rPr>
              <w:drawing>
                <wp:inline distT="0" distB="0" distL="0" distR="0" wp14:anchorId="1CD4E1E3" wp14:editId="2DEA8DD1">
                  <wp:extent cx="1614616" cy="1629033"/>
                  <wp:effectExtent l="0" t="0" r="508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cob Harris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044" cy="1631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9F76B9" w:rsidRDefault="009F76B9" w:rsidP="00B82AB8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Jacob Harris</w:t>
            </w:r>
          </w:p>
          <w:p w:rsidR="009F76B9" w:rsidRDefault="009F76B9" w:rsidP="005F260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</w:p>
          <w:p w:rsidR="009F76B9" w:rsidRDefault="009F76B9" w:rsidP="005F260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9F76B9" w:rsidRPr="005F2602" w:rsidRDefault="009F76B9" w:rsidP="005F260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Immediate plans after graduation:</w:t>
            </w:r>
          </w:p>
        </w:tc>
      </w:tr>
      <w:tr w:rsidR="009F76B9" w:rsidRPr="000921FC" w:rsidTr="004A7114">
        <w:tc>
          <w:tcPr>
            <w:tcW w:w="4788" w:type="dxa"/>
          </w:tcPr>
          <w:p w:rsidR="009F76B9" w:rsidRDefault="009F76B9" w:rsidP="00B82AB8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Andrew Hilger</w:t>
            </w:r>
          </w:p>
          <w:p w:rsidR="009F76B9" w:rsidRPr="000921FC" w:rsidRDefault="009F76B9" w:rsidP="00B82AB8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</w:p>
          <w:p w:rsidR="009F76B9" w:rsidRPr="000921FC" w:rsidRDefault="009F76B9" w:rsidP="00B82AB8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9F76B9" w:rsidRDefault="009F76B9" w:rsidP="00B82AB8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Immediate plans after graduation:</w:t>
            </w:r>
          </w:p>
        </w:tc>
        <w:tc>
          <w:tcPr>
            <w:tcW w:w="4788" w:type="dxa"/>
          </w:tcPr>
          <w:p w:rsidR="009F76B9" w:rsidRPr="000921FC" w:rsidRDefault="009F76B9" w:rsidP="000921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A4F684A" wp14:editId="73609ECB">
                  <wp:extent cx="1375719" cy="2065253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drew Hilger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535" cy="206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6B9" w:rsidRPr="000921FC" w:rsidTr="004A7114">
        <w:tc>
          <w:tcPr>
            <w:tcW w:w="4788" w:type="dxa"/>
          </w:tcPr>
          <w:p w:rsidR="009F76B9" w:rsidRDefault="009F76B9" w:rsidP="005F260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4"/>
                <w:szCs w:val="24"/>
              </w:rPr>
              <w:lastRenderedPageBreak/>
              <w:drawing>
                <wp:inline distT="0" distB="0" distL="0" distR="0" wp14:anchorId="5CB8CFA0" wp14:editId="39020CF6">
                  <wp:extent cx="1490330" cy="2018270"/>
                  <wp:effectExtent l="0" t="0" r="0" b="127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idget Hooley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782" cy="2017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9F76B9" w:rsidRDefault="009F76B9" w:rsidP="009F76B9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Bridget Hooley</w:t>
            </w:r>
          </w:p>
          <w:p w:rsidR="009F76B9" w:rsidRDefault="009F76B9" w:rsidP="009F76B9">
            <w:pPr>
              <w:rPr>
                <w:rFonts w:ascii="Times New Roman" w:eastAsia="Times New Roman" w:hAnsi="Times New Roman" w:cs="Times New Roman"/>
                <w:color w:val="333333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="0054304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Secondary Education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</w:rPr>
              <w:t xml:space="preserve"> </w:t>
            </w:r>
          </w:p>
          <w:p w:rsidR="0054304E" w:rsidRPr="000921FC" w:rsidRDefault="0054304E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54304E" w:rsidRDefault="009F76B9" w:rsidP="0054304E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Immediate plans after graduation: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:rsidR="0054304E" w:rsidRPr="000921FC" w:rsidRDefault="0054304E" w:rsidP="0054304E">
            <w:pPr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>Applying to be a middle or high school Language Arts teacher in MN.</w:t>
            </w: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</w:tc>
      </w:tr>
      <w:tr w:rsidR="009F76B9" w:rsidRPr="000921FC" w:rsidTr="004A7114">
        <w:tc>
          <w:tcPr>
            <w:tcW w:w="4788" w:type="dxa"/>
          </w:tcPr>
          <w:p w:rsidR="009F76B9" w:rsidRDefault="009F76B9" w:rsidP="009F76B9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Hudda Ibrahim</w:t>
            </w: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color w:val="333333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PCST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</w:rPr>
              <w:t xml:space="preserve"> </w:t>
            </w: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Immediate plans after graduation: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</w:tc>
        <w:tc>
          <w:tcPr>
            <w:tcW w:w="4788" w:type="dxa"/>
          </w:tcPr>
          <w:p w:rsidR="009F76B9" w:rsidRDefault="009F76B9" w:rsidP="009F76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4"/>
                <w:szCs w:val="24"/>
              </w:rPr>
              <w:drawing>
                <wp:inline distT="0" distB="0" distL="0" distR="0" wp14:anchorId="1EB7F90F" wp14:editId="12DA7710">
                  <wp:extent cx="1541110" cy="1754659"/>
                  <wp:effectExtent l="0" t="0" r="254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udda Ibrahim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243" cy="175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6B9" w:rsidRPr="000921FC" w:rsidTr="004A7114">
        <w:tc>
          <w:tcPr>
            <w:tcW w:w="4788" w:type="dxa"/>
          </w:tcPr>
          <w:p w:rsidR="009F76B9" w:rsidRPr="000921FC" w:rsidRDefault="009F76B9" w:rsidP="005F260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621666A5" wp14:editId="106CACDF">
                  <wp:extent cx="1705232" cy="1903418"/>
                  <wp:effectExtent l="0" t="0" r="0" b="190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ylor Jacobs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771" cy="1910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9F76B9" w:rsidRDefault="009F76B9" w:rsidP="009F76B9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Taylor Jacobs</w:t>
            </w:r>
          </w:p>
          <w:p w:rsidR="00324346" w:rsidRDefault="009F76B9" w:rsidP="00324346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S</w:t>
            </w:r>
            <w:r w:rsidR="003243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econdary Education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="003243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</w:p>
          <w:p w:rsidR="00324346" w:rsidRDefault="00324346" w:rsidP="00324346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9F76B9" w:rsidRPr="00324346" w:rsidRDefault="009F76B9" w:rsidP="00324346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Immediate plans after graduation:</w:t>
            </w:r>
          </w:p>
        </w:tc>
      </w:tr>
      <w:tr w:rsidR="009F76B9" w:rsidRPr="000921FC" w:rsidTr="004A7114">
        <w:tc>
          <w:tcPr>
            <w:tcW w:w="4788" w:type="dxa"/>
          </w:tcPr>
          <w:p w:rsidR="009F76B9" w:rsidRDefault="009F76B9" w:rsidP="009F76B9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Rachel Kebe</w:t>
            </w:r>
          </w:p>
          <w:p w:rsidR="009F76B9" w:rsidRDefault="009F76B9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Comm</w:t>
            </w:r>
            <w:r w:rsidR="00A8207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unication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</w:p>
          <w:p w:rsidR="009F76B9" w:rsidRDefault="00A82075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Member of Alpha Kappa Sigma and HAIS</w:t>
            </w:r>
          </w:p>
          <w:p w:rsidR="00A82075" w:rsidRDefault="00A82075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9F76B9" w:rsidRDefault="009F76B9" w:rsidP="009F76B9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Immediate plans after graduation:</w:t>
            </w:r>
          </w:p>
          <w:p w:rsidR="00A82075" w:rsidRPr="00A82075" w:rsidRDefault="00A82075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I will be moving back to Kansas City, Kansas for the summer to pursue full/part-time jobs and fall internships in the Twin Cities/Chicago area.</w:t>
            </w:r>
          </w:p>
        </w:tc>
        <w:tc>
          <w:tcPr>
            <w:tcW w:w="4788" w:type="dxa"/>
          </w:tcPr>
          <w:p w:rsidR="009F76B9" w:rsidRPr="000921FC" w:rsidRDefault="009F76B9" w:rsidP="005F260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4"/>
                <w:szCs w:val="24"/>
              </w:rPr>
              <w:drawing>
                <wp:inline distT="0" distB="0" distL="0" distR="0" wp14:anchorId="3430B430" wp14:editId="4B7D72B9">
                  <wp:extent cx="1400433" cy="1967746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chel Kebe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655" cy="1969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6B9" w:rsidRPr="000921FC" w:rsidTr="004A7114">
        <w:tc>
          <w:tcPr>
            <w:tcW w:w="4788" w:type="dxa"/>
          </w:tcPr>
          <w:p w:rsidR="009F76B9" w:rsidRPr="000921FC" w:rsidRDefault="009F76B9" w:rsidP="005F260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lastRenderedPageBreak/>
              <w:drawing>
                <wp:inline distT="0" distB="0" distL="0" distR="0" wp14:anchorId="26A70285" wp14:editId="70185D96">
                  <wp:extent cx="1128583" cy="2288957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uren Kelleher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021" cy="229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9F76B9" w:rsidRDefault="009F76B9" w:rsidP="009F76B9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Lauren Kelleher</w:t>
            </w: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SCED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9F76B9" w:rsidRPr="000921FC" w:rsidRDefault="009F76B9" w:rsidP="009F76B9">
            <w:pPr>
              <w:rPr>
                <w:rFonts w:ascii="Times New Roman" w:hAnsi="Times New Roman" w:cs="Times New Roman"/>
                <w:b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Immediate plans after graduation:</w:t>
            </w:r>
          </w:p>
        </w:tc>
      </w:tr>
      <w:tr w:rsidR="009F76B9" w:rsidRPr="000921FC" w:rsidTr="004A7114">
        <w:tc>
          <w:tcPr>
            <w:tcW w:w="4788" w:type="dxa"/>
          </w:tcPr>
          <w:p w:rsidR="009F76B9" w:rsidRDefault="0090781E" w:rsidP="009F76B9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Jami</w:t>
            </w:r>
            <w:r w:rsidR="009F76B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e Korin</w:t>
            </w:r>
          </w:p>
          <w:p w:rsidR="009F76B9" w:rsidRDefault="009F76B9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English/H</w:t>
            </w:r>
            <w:r w:rsidR="005D4F9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ispanic Studies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="005D4F9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None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</w:p>
          <w:p w:rsidR="005D4F9F" w:rsidRPr="000921FC" w:rsidRDefault="005D4F9F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Phi Beta Kappa, Summa Cum Laude</w:t>
            </w: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9F76B9" w:rsidRDefault="009F76B9" w:rsidP="009F76B9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Immediate plans after graduation: </w:t>
            </w:r>
          </w:p>
          <w:p w:rsidR="005D4F9F" w:rsidRPr="005D4F9F" w:rsidRDefault="005D4F9F" w:rsidP="009F76B9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I will be looking for full-time employment.</w:t>
            </w:r>
          </w:p>
        </w:tc>
        <w:tc>
          <w:tcPr>
            <w:tcW w:w="4788" w:type="dxa"/>
          </w:tcPr>
          <w:p w:rsidR="009F76B9" w:rsidRPr="000921FC" w:rsidRDefault="009F76B9" w:rsidP="005F260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333333"/>
                <w:sz w:val="24"/>
                <w:szCs w:val="24"/>
              </w:rPr>
              <w:drawing>
                <wp:inline distT="0" distB="0" distL="0" distR="0" wp14:anchorId="71CB4950" wp14:editId="1EC86BCA">
                  <wp:extent cx="1177012" cy="1894703"/>
                  <wp:effectExtent l="0" t="0" r="444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mie Korin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77" cy="1896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6B9" w:rsidRPr="000921FC" w:rsidTr="004A7114">
        <w:tc>
          <w:tcPr>
            <w:tcW w:w="4788" w:type="dxa"/>
          </w:tcPr>
          <w:p w:rsidR="009F76B9" w:rsidRPr="000921FC" w:rsidRDefault="009F76B9" w:rsidP="005F2602">
            <w:pPr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4"/>
                <w:szCs w:val="24"/>
              </w:rPr>
              <w:drawing>
                <wp:inline distT="0" distB="0" distL="0" distR="0" wp14:anchorId="09DBE340" wp14:editId="53A9D0EF">
                  <wp:extent cx="1293341" cy="1841190"/>
                  <wp:effectExtent l="0" t="0" r="2540" b="698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hael Kuhlman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684" cy="184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9F76B9" w:rsidRDefault="009F76B9" w:rsidP="009F76B9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Michael Kuhlman</w:t>
            </w: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French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</w:p>
          <w:p w:rsidR="009F76B9" w:rsidRDefault="009362B8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Supervisor of the SJU Writing Center; two sport athlete.</w:t>
            </w:r>
          </w:p>
          <w:p w:rsidR="009362B8" w:rsidRPr="000921FC" w:rsidRDefault="009362B8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9F76B9" w:rsidRDefault="009F76B9" w:rsidP="009F76B9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Immediate plans after graduation: </w:t>
            </w:r>
          </w:p>
          <w:p w:rsidR="009362B8" w:rsidRPr="009362B8" w:rsidRDefault="009362B8" w:rsidP="009F76B9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Technical Writing.</w:t>
            </w:r>
          </w:p>
        </w:tc>
      </w:tr>
      <w:tr w:rsidR="009F76B9" w:rsidRPr="000921FC" w:rsidTr="004A7114">
        <w:tc>
          <w:tcPr>
            <w:tcW w:w="4788" w:type="dxa"/>
          </w:tcPr>
          <w:p w:rsidR="009F76B9" w:rsidRDefault="009F76B9" w:rsidP="009F76B9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Cody Maynus</w:t>
            </w: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GEND/THEO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Immediate plans after graduation: </w:t>
            </w:r>
          </w:p>
        </w:tc>
        <w:tc>
          <w:tcPr>
            <w:tcW w:w="4788" w:type="dxa"/>
          </w:tcPr>
          <w:p w:rsidR="009F76B9" w:rsidRDefault="009F76B9" w:rsidP="005F260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4"/>
                <w:szCs w:val="24"/>
              </w:rPr>
              <w:drawing>
                <wp:inline distT="0" distB="0" distL="0" distR="0" wp14:anchorId="34C153FD" wp14:editId="77BFF1B7">
                  <wp:extent cx="1359244" cy="2066053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dy Maynus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245" cy="2066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6B9" w:rsidRPr="000921FC" w:rsidTr="004A7114">
        <w:tc>
          <w:tcPr>
            <w:tcW w:w="4788" w:type="dxa"/>
          </w:tcPr>
          <w:p w:rsidR="009F76B9" w:rsidRPr="000921FC" w:rsidRDefault="009F76B9" w:rsidP="000921F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4"/>
                <w:szCs w:val="24"/>
              </w:rPr>
              <w:lastRenderedPageBreak/>
              <w:drawing>
                <wp:inline distT="0" distB="0" distL="0" distR="0" wp14:anchorId="19A8ED66" wp14:editId="00A81589">
                  <wp:extent cx="2188215" cy="2114247"/>
                  <wp:effectExtent l="0" t="0" r="2540" b="63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seph McQuillan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624" cy="212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9F76B9" w:rsidRDefault="009F76B9" w:rsidP="009F76B9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Joseph McQuillan</w:t>
            </w: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Comm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/English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Immediate plans after graduation: </w:t>
            </w:r>
          </w:p>
        </w:tc>
      </w:tr>
      <w:tr w:rsidR="009F76B9" w:rsidRPr="000921FC" w:rsidTr="004A7114">
        <w:tc>
          <w:tcPr>
            <w:tcW w:w="4788" w:type="dxa"/>
          </w:tcPr>
          <w:p w:rsidR="009F76B9" w:rsidRDefault="009F76B9" w:rsidP="009F76B9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Aaron Menzel</w:t>
            </w: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S</w:t>
            </w:r>
            <w:r w:rsidR="005D4F9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econdary Education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Immediate plans after graduation: </w:t>
            </w:r>
          </w:p>
        </w:tc>
        <w:tc>
          <w:tcPr>
            <w:tcW w:w="4788" w:type="dxa"/>
          </w:tcPr>
          <w:p w:rsidR="009F76B9" w:rsidRDefault="009F76B9" w:rsidP="005F260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4"/>
                <w:szCs w:val="24"/>
              </w:rPr>
              <w:drawing>
                <wp:inline distT="0" distB="0" distL="0" distR="0" wp14:anchorId="4B4ED414" wp14:editId="2A2ADCA8">
                  <wp:extent cx="1606379" cy="1939451"/>
                  <wp:effectExtent l="0" t="0" r="0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ron Menzel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412" cy="194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6B9" w:rsidRPr="000921FC" w:rsidTr="004A7114">
        <w:tc>
          <w:tcPr>
            <w:tcW w:w="4788" w:type="dxa"/>
          </w:tcPr>
          <w:p w:rsidR="009F76B9" w:rsidRPr="000921FC" w:rsidRDefault="009F76B9" w:rsidP="000921F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4788" w:type="dxa"/>
          </w:tcPr>
          <w:p w:rsidR="009F76B9" w:rsidRDefault="009F76B9" w:rsidP="009F76B9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Hannah Miller</w:t>
            </w: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9F76B9" w:rsidRDefault="009F76B9" w:rsidP="009F76B9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Immediate plans after graduation: </w:t>
            </w:r>
          </w:p>
          <w:p w:rsidR="009F76B9" w:rsidRDefault="009F76B9" w:rsidP="009F76B9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</w:p>
          <w:p w:rsidR="009F76B9" w:rsidRDefault="009F76B9" w:rsidP="009F76B9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</w:p>
          <w:p w:rsidR="009F76B9" w:rsidRPr="000921FC" w:rsidRDefault="009F76B9" w:rsidP="009F76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F76B9" w:rsidRPr="000921FC" w:rsidRDefault="009F76B9" w:rsidP="009F76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</w:tc>
      </w:tr>
      <w:tr w:rsidR="009F76B9" w:rsidRPr="000921FC" w:rsidTr="004A7114">
        <w:tc>
          <w:tcPr>
            <w:tcW w:w="4788" w:type="dxa"/>
          </w:tcPr>
          <w:p w:rsidR="009F76B9" w:rsidRDefault="009F76B9" w:rsidP="009F76B9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William Moore</w:t>
            </w: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) 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Music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Immediate plans after graduation:</w:t>
            </w:r>
          </w:p>
        </w:tc>
        <w:tc>
          <w:tcPr>
            <w:tcW w:w="4788" w:type="dxa"/>
          </w:tcPr>
          <w:p w:rsidR="009F76B9" w:rsidRPr="000921FC" w:rsidRDefault="009F76B9" w:rsidP="005F260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4"/>
                <w:szCs w:val="24"/>
              </w:rPr>
              <w:drawing>
                <wp:inline distT="0" distB="0" distL="0" distR="0" wp14:anchorId="495FF2B8" wp14:editId="00EF66F2">
                  <wp:extent cx="1480136" cy="1714612"/>
                  <wp:effectExtent l="0" t="0" r="635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lliam Moore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52" cy="1717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6B9" w:rsidRPr="000921FC" w:rsidTr="004A7114">
        <w:tc>
          <w:tcPr>
            <w:tcW w:w="4788" w:type="dxa"/>
          </w:tcPr>
          <w:p w:rsidR="009F76B9" w:rsidRDefault="009F76B9" w:rsidP="005F260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7B4D0D2E" wp14:editId="55FF918D">
                  <wp:extent cx="1190198" cy="2084491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hael Olson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800" cy="2087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9F76B9" w:rsidRDefault="009F76B9" w:rsidP="009F76B9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Michael Olson</w:t>
            </w: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) 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</w:t>
            </w:r>
            <w:r w:rsidR="000823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xercise Science and Sport Studies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9F76B9" w:rsidRDefault="009F76B9" w:rsidP="009F76B9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Immediate plans after graduation:</w:t>
            </w:r>
          </w:p>
          <w:p w:rsidR="000823C6" w:rsidRPr="000823C6" w:rsidRDefault="000823C6" w:rsidP="009F76B9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Personal Training and hopefully attaining my certification to be a Certified Strength and Conditioning Specialist.</w:t>
            </w:r>
          </w:p>
        </w:tc>
      </w:tr>
      <w:tr w:rsidR="009F76B9" w:rsidRPr="000921FC" w:rsidTr="004A7114">
        <w:tc>
          <w:tcPr>
            <w:tcW w:w="4788" w:type="dxa"/>
          </w:tcPr>
          <w:p w:rsidR="009F76B9" w:rsidRDefault="009F76B9" w:rsidP="009F76B9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Sarah Osberg</w:t>
            </w: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) 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S</w:t>
            </w:r>
            <w:r w:rsidR="002E712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econdary Education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="002E712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Magna Cum Laude</w:t>
            </w: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9F76B9" w:rsidRDefault="009F76B9" w:rsidP="009F76B9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Immediate plans after graduation:</w:t>
            </w:r>
          </w:p>
          <w:p w:rsidR="002E712F" w:rsidRPr="002E712F" w:rsidRDefault="002E712F" w:rsidP="009F76B9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Hopefully finding a job teaching English in a middle or high school. In the meantime, securing a summer position working with kids.</w:t>
            </w:r>
          </w:p>
        </w:tc>
        <w:tc>
          <w:tcPr>
            <w:tcW w:w="4788" w:type="dxa"/>
          </w:tcPr>
          <w:p w:rsidR="009F76B9" w:rsidRPr="000921FC" w:rsidRDefault="009F76B9" w:rsidP="000921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4"/>
                <w:szCs w:val="24"/>
              </w:rPr>
              <w:drawing>
                <wp:inline distT="0" distB="0" distL="0" distR="0" wp14:anchorId="487FAC8F" wp14:editId="650BB7B9">
                  <wp:extent cx="1837038" cy="1783261"/>
                  <wp:effectExtent l="0" t="0" r="0" b="762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 Osberg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586" cy="178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6B9" w:rsidRPr="000921FC" w:rsidTr="004A7114">
        <w:tc>
          <w:tcPr>
            <w:tcW w:w="4788" w:type="dxa"/>
          </w:tcPr>
          <w:p w:rsidR="005E24D4" w:rsidRDefault="005E24D4" w:rsidP="005F260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  <w:p w:rsidR="009F76B9" w:rsidRPr="000921FC" w:rsidRDefault="0032220A" w:rsidP="005F260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4"/>
                <w:szCs w:val="24"/>
              </w:rPr>
              <w:drawing>
                <wp:inline distT="0" distB="0" distL="0" distR="0" wp14:anchorId="0D9422E1" wp14:editId="070AD015">
                  <wp:extent cx="2040628" cy="1680519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nner Petersen.jpg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45" r="39105" b="40425"/>
                          <a:stretch/>
                        </pic:blipFill>
                        <pic:spPr bwMode="auto">
                          <a:xfrm>
                            <a:off x="0" y="0"/>
                            <a:ext cx="2046684" cy="1685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9F76B9" w:rsidRDefault="009F76B9" w:rsidP="009F76B9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Tanner Petersen</w:t>
            </w: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) 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English/</w:t>
            </w:r>
            <w:r w:rsidR="00B51F6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Political Science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="00FA581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</w:p>
          <w:p w:rsidR="009F76B9" w:rsidRDefault="00B51F66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Honors Program.</w:t>
            </w:r>
          </w:p>
          <w:p w:rsidR="00B51F66" w:rsidRPr="000921FC" w:rsidRDefault="00B51F66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9F76B9" w:rsidRDefault="009F76B9" w:rsidP="009F76B9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Immediate plans after graduation:</w:t>
            </w:r>
          </w:p>
          <w:p w:rsidR="009F76B9" w:rsidRPr="00B51F66" w:rsidRDefault="00B51F66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Upon graduation I will be an office in the US Army Quartermaster Corps. I will attend my Basic Officer Leadership Course at Ft. Lee, VA from July 7-Oct 24, after which I will be stationed at a permanent assignment.</w:t>
            </w:r>
          </w:p>
        </w:tc>
      </w:tr>
      <w:tr w:rsidR="009F76B9" w:rsidRPr="000921FC" w:rsidTr="004A7114">
        <w:tc>
          <w:tcPr>
            <w:tcW w:w="4788" w:type="dxa"/>
          </w:tcPr>
          <w:p w:rsidR="009F76B9" w:rsidRDefault="009F76B9" w:rsidP="009F76B9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Amy Pinder</w:t>
            </w: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English/</w:t>
            </w:r>
            <w:r w:rsidR="00303F8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Business Leadership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</w:p>
          <w:p w:rsidR="009F76B9" w:rsidRDefault="00303F8C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Cum Laude</w:t>
            </w:r>
          </w:p>
          <w:p w:rsidR="00303F8C" w:rsidRPr="000921FC" w:rsidRDefault="00303F8C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9F76B9" w:rsidRDefault="009F76B9" w:rsidP="009F76B9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Immediate plans after graduation:</w:t>
            </w:r>
          </w:p>
          <w:p w:rsidR="00303F8C" w:rsidRPr="00303F8C" w:rsidRDefault="00303F8C" w:rsidP="009F7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Irma Wyman Development Internship at Hill Museum and Manuscript Library.</w:t>
            </w:r>
          </w:p>
        </w:tc>
        <w:tc>
          <w:tcPr>
            <w:tcW w:w="4788" w:type="dxa"/>
          </w:tcPr>
          <w:p w:rsidR="009F76B9" w:rsidRPr="000921FC" w:rsidRDefault="009F76B9" w:rsidP="005F260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4"/>
                <w:szCs w:val="24"/>
              </w:rPr>
              <w:drawing>
                <wp:inline distT="0" distB="0" distL="0" distR="0" wp14:anchorId="44DD6DE6" wp14:editId="7DCDFA33">
                  <wp:extent cx="1581665" cy="2136429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y Pinder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194" cy="214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6B9" w:rsidRPr="000921FC" w:rsidTr="004A7114">
        <w:tc>
          <w:tcPr>
            <w:tcW w:w="4788" w:type="dxa"/>
          </w:tcPr>
          <w:p w:rsidR="009F76B9" w:rsidRPr="000921FC" w:rsidRDefault="009F76B9" w:rsidP="000921F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4"/>
                <w:szCs w:val="24"/>
              </w:rPr>
              <w:lastRenderedPageBreak/>
              <w:drawing>
                <wp:inline distT="0" distB="0" distL="0" distR="0" wp14:anchorId="62047B13" wp14:editId="60F26E2E">
                  <wp:extent cx="1978999" cy="1852140"/>
                  <wp:effectExtent l="0" t="0" r="254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lia Segeleon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732" cy="185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9F76B9" w:rsidRDefault="009F76B9" w:rsidP="009F76B9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Julia Segeleon</w:t>
            </w: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="00941FA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Phi Beta Kappa, Delta Epsilon Sigma, Summa Cum Laude, Dean’s List.</w:t>
            </w:r>
          </w:p>
          <w:p w:rsidR="009F76B9" w:rsidRPr="00941FAE" w:rsidRDefault="009F76B9" w:rsidP="009F76B9">
            <w:pPr>
              <w:rPr>
                <w:rFonts w:ascii="Times New Roman" w:eastAsia="Times New Roman" w:hAnsi="Times New Roman" w:cs="Times New Roman"/>
                <w:bCs/>
                <w:noProof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Immediate plans after graduation:</w:t>
            </w:r>
            <w:r w:rsidR="00941FA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I will be taking Education classes at Hamlin University. I will also be working for the MN Reading Corps.</w:t>
            </w:r>
          </w:p>
        </w:tc>
      </w:tr>
      <w:tr w:rsidR="009F76B9" w:rsidRPr="000921FC" w:rsidTr="004A7114">
        <w:tc>
          <w:tcPr>
            <w:tcW w:w="4788" w:type="dxa"/>
          </w:tcPr>
          <w:p w:rsidR="009F76B9" w:rsidRDefault="009F76B9" w:rsidP="009F76B9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Tyler Speltz</w:t>
            </w: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) 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PHIL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Immediate plans after graduation:</w:t>
            </w:r>
          </w:p>
        </w:tc>
        <w:tc>
          <w:tcPr>
            <w:tcW w:w="4788" w:type="dxa"/>
          </w:tcPr>
          <w:p w:rsidR="009F76B9" w:rsidRPr="000921FC" w:rsidRDefault="009F76B9" w:rsidP="000921F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4"/>
                <w:szCs w:val="24"/>
              </w:rPr>
              <w:drawing>
                <wp:inline distT="0" distB="0" distL="0" distR="0" wp14:anchorId="4F79B23A" wp14:editId="0AB73AE8">
                  <wp:extent cx="1631092" cy="2068181"/>
                  <wp:effectExtent l="0" t="0" r="7620" b="889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yler Speltz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547" cy="2068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6B9" w:rsidRPr="000921FC" w:rsidTr="004A7114">
        <w:tc>
          <w:tcPr>
            <w:tcW w:w="4788" w:type="dxa"/>
          </w:tcPr>
          <w:p w:rsidR="009F76B9" w:rsidRPr="000921FC" w:rsidRDefault="009F76B9" w:rsidP="000921F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25B95F9" wp14:editId="7E953411">
                  <wp:extent cx="1225300" cy="2017227"/>
                  <wp:effectExtent l="0" t="0" r="0" b="254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chel Steenson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779" cy="2014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9F76B9" w:rsidRDefault="009F76B9" w:rsidP="009F76B9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Rachel Steenson</w:t>
            </w: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English/Music 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</w:p>
          <w:p w:rsidR="009F76B9" w:rsidRDefault="00303F8C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All College Honors, Summa Cum Laude</w:t>
            </w:r>
          </w:p>
          <w:p w:rsidR="00303F8C" w:rsidRPr="000921FC" w:rsidRDefault="00303F8C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9F76B9" w:rsidRPr="000921FC" w:rsidRDefault="009F76B9" w:rsidP="009F76B9">
            <w:pPr>
              <w:rPr>
                <w:rFonts w:ascii="Times New Roman" w:hAnsi="Times New Roman" w:cs="Times New Roman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Immediate plans after graduation:</w:t>
            </w:r>
          </w:p>
        </w:tc>
      </w:tr>
      <w:tr w:rsidR="009F76B9" w:rsidRPr="000921FC" w:rsidTr="004A7114">
        <w:tc>
          <w:tcPr>
            <w:tcW w:w="4788" w:type="dxa"/>
          </w:tcPr>
          <w:p w:rsidR="009F76B9" w:rsidRDefault="009F76B9" w:rsidP="009F76B9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Katherine Umphress</w:t>
            </w: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French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9F76B9" w:rsidRDefault="009F76B9" w:rsidP="009F76B9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Immediate plans after graduation:</w:t>
            </w:r>
          </w:p>
          <w:p w:rsidR="005B2CA0" w:rsidRPr="005B2CA0" w:rsidRDefault="005B2CA0" w:rsidP="009F76B9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Continue writing creatively in the hopes of publication, and job searching for full or part-time employment.</w:t>
            </w:r>
          </w:p>
        </w:tc>
        <w:tc>
          <w:tcPr>
            <w:tcW w:w="4788" w:type="dxa"/>
          </w:tcPr>
          <w:p w:rsidR="009F76B9" w:rsidRPr="000921FC" w:rsidRDefault="009F76B9" w:rsidP="00DA5F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4"/>
                <w:szCs w:val="24"/>
              </w:rPr>
              <w:drawing>
                <wp:inline distT="0" distB="0" distL="0" distR="0" wp14:anchorId="3CFB5C5F" wp14:editId="12138D71">
                  <wp:extent cx="1432914" cy="2005164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therine Umphress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097" cy="200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6B9" w:rsidRPr="000921FC" w:rsidTr="004A7114">
        <w:tc>
          <w:tcPr>
            <w:tcW w:w="4788" w:type="dxa"/>
          </w:tcPr>
          <w:p w:rsidR="009F76B9" w:rsidRPr="000921FC" w:rsidRDefault="009F76B9" w:rsidP="00DA5F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4"/>
                <w:szCs w:val="24"/>
              </w:rPr>
              <w:lastRenderedPageBreak/>
              <w:drawing>
                <wp:inline distT="0" distB="0" distL="0" distR="0" wp14:anchorId="1325F53B" wp14:editId="323D8F5B">
                  <wp:extent cx="1408670" cy="1818536"/>
                  <wp:effectExtent l="0" t="0" r="127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llian Wees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162" cy="1826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9F76B9" w:rsidRDefault="009F76B9" w:rsidP="009F76B9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Jillian Wees</w:t>
            </w: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color w:val="333333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Music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color w:val="333333"/>
              </w:rPr>
            </w:pPr>
          </w:p>
          <w:p w:rsidR="009F76B9" w:rsidRPr="000921FC" w:rsidRDefault="009F76B9" w:rsidP="009F76B9">
            <w:pPr>
              <w:rPr>
                <w:rFonts w:ascii="Times New Roman" w:eastAsia="Times New Roman" w:hAnsi="Times New Roman" w:cs="Times New Roman"/>
                <w:color w:val="333333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Immediate plans after graduation:</w:t>
            </w:r>
          </w:p>
        </w:tc>
      </w:tr>
    </w:tbl>
    <w:p w:rsidR="000921FC" w:rsidRPr="000921FC" w:rsidRDefault="000921FC" w:rsidP="000921FC">
      <w:pPr>
        <w:rPr>
          <w:rFonts w:ascii="Times New Roman" w:hAnsi="Times New Roman" w:cs="Times New Roman"/>
        </w:rPr>
      </w:pPr>
    </w:p>
    <w:p w:rsidR="000921FC" w:rsidRPr="000921FC" w:rsidRDefault="000921FC" w:rsidP="000921FC">
      <w:pPr>
        <w:jc w:val="center"/>
        <w:rPr>
          <w:rFonts w:ascii="Times New Roman" w:hAnsi="Times New Roman" w:cs="Times New Roman"/>
          <w:b/>
        </w:rPr>
      </w:pPr>
      <w:r w:rsidRPr="000921FC">
        <w:rPr>
          <w:rFonts w:ascii="Times New Roman" w:hAnsi="Times New Roman" w:cs="Times New Roman"/>
          <w:b/>
        </w:rPr>
        <w:t>Minors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0921FC" w:rsidRPr="000921FC" w:rsidTr="004A7114">
        <w:tc>
          <w:tcPr>
            <w:tcW w:w="4788" w:type="dxa"/>
          </w:tcPr>
          <w:p w:rsidR="00DE1E96" w:rsidRDefault="00DE1E96" w:rsidP="000921FC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Julie Bode</w:t>
            </w:r>
          </w:p>
          <w:p w:rsidR="000921FC" w:rsidRPr="000921FC" w:rsidRDefault="000921FC" w:rsidP="000921FC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="00DE1E9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PCST/HUMN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="00DE1E9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</w:p>
          <w:p w:rsidR="000921FC" w:rsidRPr="000921FC" w:rsidRDefault="000921FC" w:rsidP="000921FC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0921FC" w:rsidRDefault="000921FC" w:rsidP="000921FC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Immediate plans after graduation:</w:t>
            </w:r>
          </w:p>
          <w:p w:rsidR="00DA5FBB" w:rsidRDefault="00DA5FBB" w:rsidP="000921FC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</w:p>
          <w:p w:rsidR="00DA5FBB" w:rsidRDefault="00DA5FBB" w:rsidP="000921FC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</w:p>
          <w:p w:rsidR="00DA5FBB" w:rsidRPr="000921FC" w:rsidRDefault="00DA5FBB" w:rsidP="000921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88" w:type="dxa"/>
          </w:tcPr>
          <w:p w:rsidR="000921FC" w:rsidRPr="000921FC" w:rsidRDefault="006F6267" w:rsidP="000921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61536" cy="1754660"/>
                  <wp:effectExtent l="0" t="0" r="63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lie Bode.jp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32" t="11522" r="36522" b="57609"/>
                          <a:stretch/>
                        </pic:blipFill>
                        <pic:spPr bwMode="auto">
                          <a:xfrm>
                            <a:off x="0" y="0"/>
                            <a:ext cx="1161536" cy="1754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1FC" w:rsidRPr="000921FC" w:rsidTr="004A7114">
        <w:tc>
          <w:tcPr>
            <w:tcW w:w="4788" w:type="dxa"/>
          </w:tcPr>
          <w:p w:rsidR="000921FC" w:rsidRPr="000921FC" w:rsidRDefault="00FA581D" w:rsidP="00FA58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29730" cy="1824702"/>
                  <wp:effectExtent l="0" t="0" r="0" b="444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na Johnson.jpg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53" t="4470" r="48105" b="38802"/>
                          <a:stretch/>
                        </pic:blipFill>
                        <pic:spPr bwMode="auto">
                          <a:xfrm>
                            <a:off x="0" y="0"/>
                            <a:ext cx="1032068" cy="1828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DE1E96" w:rsidRDefault="00DE1E96" w:rsidP="000921FC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Dana Johnson</w:t>
            </w:r>
          </w:p>
          <w:p w:rsidR="000921FC" w:rsidRPr="000921FC" w:rsidRDefault="000921FC" w:rsidP="000921FC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="00DE1E9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HIST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="00DE1E9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</w:p>
          <w:p w:rsidR="000921FC" w:rsidRPr="000921FC" w:rsidRDefault="000921FC" w:rsidP="000921FC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0921FC" w:rsidRDefault="000921FC" w:rsidP="000921FC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Immediate plans after graduation:</w:t>
            </w:r>
          </w:p>
          <w:p w:rsidR="001819CD" w:rsidRDefault="001819CD" w:rsidP="000921FC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</w:p>
          <w:p w:rsidR="001819CD" w:rsidRDefault="001819CD" w:rsidP="000921FC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</w:p>
          <w:p w:rsidR="00DA5FBB" w:rsidRPr="000921FC" w:rsidRDefault="00DA5FBB" w:rsidP="000921F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819CD" w:rsidRPr="000921FC" w:rsidTr="004A7114">
        <w:tc>
          <w:tcPr>
            <w:tcW w:w="4788" w:type="dxa"/>
          </w:tcPr>
          <w:p w:rsidR="001819CD" w:rsidRDefault="001819CD" w:rsidP="00C02134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Kelsey Koch</w:t>
            </w:r>
          </w:p>
          <w:p w:rsidR="001819CD" w:rsidRPr="0054304E" w:rsidRDefault="001819CD" w:rsidP="00C02134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="0054304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Psychology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</w:t>
            </w:r>
            <w:r w:rsidR="0054304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-Writing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Special achievements: </w:t>
            </w:r>
            <w:r w:rsidR="0054304E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All College Honors, Distinction in Major, Dean’s List</w:t>
            </w:r>
          </w:p>
          <w:p w:rsidR="001819CD" w:rsidRPr="000921FC" w:rsidRDefault="001819CD" w:rsidP="00C02134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1819CD" w:rsidRDefault="001819CD" w:rsidP="00C02134">
            <w:pPr>
              <w:rPr>
                <w:rFonts w:ascii="Times New Roman" w:hAnsi="Times New Roman" w:cs="Times New Roman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Immediate plans after graduation: </w:t>
            </w:r>
            <w:r w:rsidR="0054304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I plan to apply to graduate school for counseling psychology this fall. In the meantime, I am looking for jobs in the helping field.</w:t>
            </w:r>
          </w:p>
          <w:p w:rsidR="001819CD" w:rsidRPr="000921FC" w:rsidRDefault="001819CD" w:rsidP="00C02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8" w:type="dxa"/>
          </w:tcPr>
          <w:p w:rsidR="0054304E" w:rsidRPr="000921FC" w:rsidRDefault="0054304E" w:rsidP="000921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90135" cy="1853512"/>
                  <wp:effectExtent l="0" t="0" r="63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lsey Koch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970" cy="1854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9CD" w:rsidRPr="000921FC" w:rsidTr="004A7114">
        <w:tc>
          <w:tcPr>
            <w:tcW w:w="4788" w:type="dxa"/>
          </w:tcPr>
          <w:p w:rsidR="001819CD" w:rsidRPr="000921FC" w:rsidRDefault="00FA581D" w:rsidP="00FA58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2059459" cy="1893785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vin Massopust.jpg"/>
                          <pic:cNvPicPr/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65" r="34575" b="22034"/>
                          <a:stretch/>
                        </pic:blipFill>
                        <pic:spPr bwMode="auto">
                          <a:xfrm>
                            <a:off x="0" y="0"/>
                            <a:ext cx="2064812" cy="1898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1819CD" w:rsidRDefault="001819CD" w:rsidP="00C02134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Devin Massopust</w:t>
            </w:r>
          </w:p>
          <w:p w:rsidR="001819CD" w:rsidRDefault="001819CD" w:rsidP="00C02134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POLS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Special achievements: </w:t>
            </w:r>
          </w:p>
          <w:p w:rsidR="001819CD" w:rsidRDefault="001819CD" w:rsidP="00C02134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E97B95" w:rsidRPr="000921FC" w:rsidRDefault="00E97B95" w:rsidP="00C02134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1819CD" w:rsidRDefault="001819CD" w:rsidP="00C02134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Immediate plans after graduation: </w:t>
            </w:r>
          </w:p>
          <w:p w:rsidR="001819CD" w:rsidRDefault="001819CD" w:rsidP="00C02134">
            <w:pPr>
              <w:rPr>
                <w:rFonts w:ascii="Times New Roman" w:hAnsi="Times New Roman" w:cs="Times New Roman"/>
              </w:rPr>
            </w:pPr>
          </w:p>
          <w:p w:rsidR="00E97B95" w:rsidRDefault="00E97B95" w:rsidP="00C02134">
            <w:pPr>
              <w:rPr>
                <w:rFonts w:ascii="Times New Roman" w:hAnsi="Times New Roman" w:cs="Times New Roman"/>
              </w:rPr>
            </w:pPr>
          </w:p>
          <w:p w:rsidR="001819CD" w:rsidRPr="000921FC" w:rsidRDefault="001819CD" w:rsidP="00C02134">
            <w:pPr>
              <w:rPr>
                <w:rFonts w:ascii="Times New Roman" w:hAnsi="Times New Roman" w:cs="Times New Roman"/>
              </w:rPr>
            </w:pPr>
          </w:p>
        </w:tc>
      </w:tr>
      <w:tr w:rsidR="00C02134" w:rsidRPr="000921FC" w:rsidTr="004A7114">
        <w:tc>
          <w:tcPr>
            <w:tcW w:w="4788" w:type="dxa"/>
          </w:tcPr>
          <w:p w:rsidR="00C02134" w:rsidRDefault="00C02134" w:rsidP="00C02134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Katherine Takata</w:t>
            </w:r>
          </w:p>
          <w:p w:rsidR="00C02134" w:rsidRPr="000921FC" w:rsidRDefault="00C02134" w:rsidP="00C02134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THEA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:rsidR="00C02134" w:rsidRPr="000921FC" w:rsidRDefault="00C02134" w:rsidP="00C02134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C02134" w:rsidRDefault="00C02134" w:rsidP="00C02134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Immediate plans after graduation:</w:t>
            </w:r>
          </w:p>
          <w:p w:rsidR="00C02134" w:rsidRDefault="00C02134" w:rsidP="00C02134">
            <w:pPr>
              <w:rPr>
                <w:rFonts w:ascii="Times New Roman" w:hAnsi="Times New Roman" w:cs="Times New Roman"/>
                <w:b/>
              </w:rPr>
            </w:pPr>
          </w:p>
          <w:p w:rsidR="00C02134" w:rsidRDefault="00C02134" w:rsidP="00C02134">
            <w:pPr>
              <w:rPr>
                <w:rFonts w:ascii="Times New Roman" w:hAnsi="Times New Roman" w:cs="Times New Roman"/>
                <w:b/>
              </w:rPr>
            </w:pPr>
          </w:p>
          <w:p w:rsidR="00C02134" w:rsidRPr="000921FC" w:rsidRDefault="00C02134" w:rsidP="00C0213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88" w:type="dxa"/>
          </w:tcPr>
          <w:p w:rsidR="00C02134" w:rsidRPr="000921FC" w:rsidRDefault="00C40E75" w:rsidP="00C40E7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513822" cy="1673196"/>
                  <wp:effectExtent l="0" t="0" r="1270" b="381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therine Takata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022" cy="167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134" w:rsidRPr="000921FC" w:rsidTr="004A7114">
        <w:tc>
          <w:tcPr>
            <w:tcW w:w="4788" w:type="dxa"/>
          </w:tcPr>
          <w:p w:rsidR="00C02134" w:rsidRPr="000921FC" w:rsidRDefault="00FA581D" w:rsidP="00FA58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62681" cy="1853105"/>
                  <wp:effectExtent l="0" t="0" r="444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aire Thibault.jpg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391" b="22993"/>
                          <a:stretch/>
                        </pic:blipFill>
                        <pic:spPr bwMode="auto">
                          <a:xfrm>
                            <a:off x="0" y="0"/>
                            <a:ext cx="1065421" cy="1857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C02134" w:rsidRDefault="00C02134" w:rsidP="00C02134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Claire Thibault</w:t>
            </w:r>
          </w:p>
          <w:p w:rsidR="00C02134" w:rsidRPr="000921FC" w:rsidRDefault="00C02134" w:rsidP="00C02134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Comm</w:t>
            </w:r>
            <w:r w:rsidR="00E97B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unication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</w:t>
            </w:r>
            <w:r w:rsidR="00E97B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-Writing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</w:p>
          <w:p w:rsidR="00C02134" w:rsidRPr="000921FC" w:rsidRDefault="00C02134" w:rsidP="00C02134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C02134" w:rsidRDefault="00C02134" w:rsidP="00C02134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Immediate plans after graduation:</w:t>
            </w:r>
          </w:p>
          <w:p w:rsidR="00C02134" w:rsidRDefault="00E97B95" w:rsidP="00C021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Working for Target as an Executive Team Leader.</w:t>
            </w:r>
          </w:p>
          <w:p w:rsidR="00C02134" w:rsidRDefault="00C02134" w:rsidP="00C02134">
            <w:pPr>
              <w:rPr>
                <w:rFonts w:ascii="Times New Roman" w:hAnsi="Times New Roman" w:cs="Times New Roman"/>
              </w:rPr>
            </w:pPr>
          </w:p>
          <w:p w:rsidR="00C02134" w:rsidRDefault="00C02134" w:rsidP="00C02134">
            <w:pPr>
              <w:rPr>
                <w:rFonts w:ascii="Times New Roman" w:hAnsi="Times New Roman" w:cs="Times New Roman"/>
              </w:rPr>
            </w:pPr>
          </w:p>
          <w:p w:rsidR="00C02134" w:rsidRPr="000921FC" w:rsidRDefault="00C02134" w:rsidP="00C02134">
            <w:pPr>
              <w:rPr>
                <w:rFonts w:ascii="Times New Roman" w:hAnsi="Times New Roman" w:cs="Times New Roman"/>
              </w:rPr>
            </w:pPr>
          </w:p>
        </w:tc>
      </w:tr>
    </w:tbl>
    <w:p w:rsidR="000921FC" w:rsidRPr="000921FC" w:rsidRDefault="000921FC" w:rsidP="000921FC">
      <w:pPr>
        <w:rPr>
          <w:rFonts w:ascii="Times New Roman" w:hAnsi="Times New Roman" w:cs="Times New Roman"/>
        </w:rPr>
      </w:pPr>
    </w:p>
    <w:p w:rsidR="000921FC" w:rsidRPr="000921FC" w:rsidRDefault="000921FC" w:rsidP="000921FC">
      <w:pPr>
        <w:jc w:val="center"/>
        <w:rPr>
          <w:rFonts w:ascii="Times New Roman" w:hAnsi="Times New Roman" w:cs="Times New Roman"/>
          <w:b/>
        </w:rPr>
      </w:pPr>
      <w:r w:rsidRPr="000921FC">
        <w:rPr>
          <w:rFonts w:ascii="Times New Roman" w:hAnsi="Times New Roman" w:cs="Times New Roman"/>
          <w:b/>
        </w:rPr>
        <w:t>Writing Minors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0921FC" w:rsidRPr="000921FC" w:rsidTr="004A7114">
        <w:tc>
          <w:tcPr>
            <w:tcW w:w="4788" w:type="dxa"/>
          </w:tcPr>
          <w:p w:rsidR="000516D8" w:rsidRDefault="000516D8" w:rsidP="000921FC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Kathleen Dierberger</w:t>
            </w:r>
          </w:p>
          <w:p w:rsidR="000921FC" w:rsidRPr="000921FC" w:rsidRDefault="000921FC" w:rsidP="000921FC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="000516D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T</w:t>
            </w:r>
            <w:r w:rsidR="005006B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heology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="005006B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 Writing/Hispanic Studies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</w:p>
          <w:p w:rsidR="000921FC" w:rsidRPr="000921FC" w:rsidRDefault="000921FC" w:rsidP="000921FC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0921FC" w:rsidRPr="000921FC" w:rsidRDefault="000921FC" w:rsidP="000921F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Immediate plans after graduation: </w:t>
            </w:r>
          </w:p>
          <w:p w:rsidR="001819CD" w:rsidRDefault="00303F8C" w:rsidP="000921FC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The Echo Program through the University of Notre Dame.</w:t>
            </w:r>
          </w:p>
          <w:p w:rsidR="001819CD" w:rsidRDefault="001819CD" w:rsidP="000921FC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1819CD" w:rsidRPr="000921FC" w:rsidRDefault="001819CD" w:rsidP="000921FC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4788" w:type="dxa"/>
          </w:tcPr>
          <w:p w:rsidR="000921FC" w:rsidRPr="000921FC" w:rsidRDefault="00C40E75" w:rsidP="00C40E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427415" cy="1820562"/>
                  <wp:effectExtent l="0" t="0" r="0" b="825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thleen Dierberger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794" cy="1824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1FC" w:rsidRPr="000921FC" w:rsidTr="004A7114">
        <w:tc>
          <w:tcPr>
            <w:tcW w:w="4788" w:type="dxa"/>
          </w:tcPr>
          <w:p w:rsidR="0054304E" w:rsidRDefault="0054304E" w:rsidP="000921FC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4304E" w:rsidRDefault="0054304E" w:rsidP="000921FC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921FC" w:rsidRPr="000921FC" w:rsidRDefault="0054304E" w:rsidP="000921F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960606" cy="1543236"/>
                  <wp:effectExtent l="0" t="0" r="190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gela Dols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583" cy="1546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0516D8" w:rsidRDefault="000516D8" w:rsidP="000921FC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Angela Dols</w:t>
            </w:r>
          </w:p>
          <w:p w:rsidR="000921FC" w:rsidRPr="000921FC" w:rsidRDefault="000921FC" w:rsidP="000921FC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  <w:r w:rsidR="0014303F"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="000516D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P</w:t>
            </w:r>
            <w:r w:rsidR="00B51F6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sychology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="000516D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</w:t>
            </w:r>
            <w:r w:rsidR="00B51F6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nglish Writing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</w:p>
          <w:p w:rsidR="000921FC" w:rsidRDefault="00B51F66" w:rsidP="000921FC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Phi Beta Kappa</w:t>
            </w:r>
          </w:p>
          <w:p w:rsidR="00B51F66" w:rsidRPr="000921FC" w:rsidRDefault="00B51F66" w:rsidP="000921FC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0921FC" w:rsidRDefault="000921FC" w:rsidP="0014303F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Immediate plans after graduation: </w:t>
            </w:r>
          </w:p>
          <w:p w:rsidR="001819CD" w:rsidRPr="00B51F66" w:rsidRDefault="00B51F66" w:rsidP="0014303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I’ll be working as an inclusion facilitator at Camp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Butwin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summer camp,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then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studying at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Yeshivat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Hadar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in NYC for pre-rabbinic training.</w:t>
            </w:r>
          </w:p>
        </w:tc>
      </w:tr>
      <w:tr w:rsidR="000921FC" w:rsidRPr="000921FC" w:rsidTr="004A7114">
        <w:tc>
          <w:tcPr>
            <w:tcW w:w="4788" w:type="dxa"/>
          </w:tcPr>
          <w:p w:rsidR="000516D8" w:rsidRDefault="000516D8" w:rsidP="000921FC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Kia Lor</w:t>
            </w:r>
          </w:p>
          <w:p w:rsidR="000921FC" w:rsidRPr="000921FC" w:rsidRDefault="000921FC" w:rsidP="000921FC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proofErr w:type="spellStart"/>
            <w:r w:rsidR="000516D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Comm</w:t>
            </w:r>
            <w:proofErr w:type="spellEnd"/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="000516D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ENGW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</w:p>
          <w:p w:rsidR="000921FC" w:rsidRPr="000921FC" w:rsidRDefault="000921FC" w:rsidP="000921FC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0921FC" w:rsidRDefault="000921FC" w:rsidP="000921FC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Immediate plans after graduation:</w:t>
            </w:r>
          </w:p>
          <w:p w:rsidR="00DA5FBB" w:rsidRDefault="00DA5FBB" w:rsidP="000921FC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</w:p>
          <w:p w:rsidR="001819CD" w:rsidRDefault="001819CD" w:rsidP="000921FC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</w:p>
          <w:p w:rsidR="001819CD" w:rsidRDefault="001819CD" w:rsidP="000921FC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</w:p>
          <w:p w:rsidR="001819CD" w:rsidRDefault="001819CD" w:rsidP="000921FC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</w:p>
          <w:p w:rsidR="001819CD" w:rsidRPr="000921FC" w:rsidRDefault="001819CD" w:rsidP="000921FC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4788" w:type="dxa"/>
          </w:tcPr>
          <w:p w:rsidR="000921FC" w:rsidRPr="000921FC" w:rsidRDefault="0054304E" w:rsidP="00543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049166" cy="1375525"/>
                  <wp:effectExtent l="0" t="6032" r="2222" b="2223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a Lor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50729" cy="1376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1FC" w:rsidRPr="000921FC" w:rsidTr="004A7114">
        <w:tc>
          <w:tcPr>
            <w:tcW w:w="4788" w:type="dxa"/>
          </w:tcPr>
          <w:p w:rsidR="000921FC" w:rsidRPr="000921FC" w:rsidRDefault="00FA581D" w:rsidP="000921F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492495" cy="2026508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len Newkirk.jpg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05" t="13191" r="51917" b="23722"/>
                          <a:stretch/>
                        </pic:blipFill>
                        <pic:spPr bwMode="auto">
                          <a:xfrm>
                            <a:off x="0" y="0"/>
                            <a:ext cx="1495997" cy="2031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0516D8" w:rsidRDefault="000516D8" w:rsidP="000921FC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Ellen Newkirk</w:t>
            </w:r>
          </w:p>
          <w:p w:rsidR="000921FC" w:rsidRDefault="000921FC" w:rsidP="000921FC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="000516D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Comm</w:t>
            </w:r>
            <w:r w:rsidR="00303F8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unication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="00303F8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English Writing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</w:p>
          <w:p w:rsidR="00303F8C" w:rsidRPr="000921FC" w:rsidRDefault="00303F8C" w:rsidP="000921FC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Magna Cum Laude</w:t>
            </w:r>
          </w:p>
          <w:p w:rsidR="000921FC" w:rsidRPr="000921FC" w:rsidRDefault="000921FC" w:rsidP="000921FC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0921FC" w:rsidRDefault="000921FC" w:rsidP="0014303F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Immediate plans after graduation: </w:t>
            </w:r>
          </w:p>
          <w:p w:rsidR="001819CD" w:rsidRDefault="00303F8C" w:rsidP="0014303F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I will be an ESL/Writing tutor for 3</w:t>
            </w:r>
            <w:r w:rsidRPr="00303F8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vertAlign w:val="superscript"/>
              </w:rPr>
              <w:t>rd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-8</w:t>
            </w:r>
            <w:r w:rsidRPr="00303F8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graders through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Amate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House, a year-long volunteer program in Chicago.</w:t>
            </w:r>
          </w:p>
          <w:p w:rsidR="001819CD" w:rsidRPr="000921FC" w:rsidRDefault="001819CD" w:rsidP="0014303F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</w:tr>
      <w:tr w:rsidR="000921FC" w:rsidRPr="000921FC" w:rsidTr="004A7114">
        <w:tc>
          <w:tcPr>
            <w:tcW w:w="4788" w:type="dxa"/>
          </w:tcPr>
          <w:p w:rsidR="000516D8" w:rsidRDefault="000516D8" w:rsidP="000921FC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Brady O’Brien</w:t>
            </w:r>
          </w:p>
          <w:p w:rsidR="000921FC" w:rsidRDefault="000921FC" w:rsidP="000921FC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="000516D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P</w:t>
            </w:r>
            <w:r w:rsidR="005006B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olitical Science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 w:rsidR="000516D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</w:t>
            </w:r>
            <w:r w:rsidR="005006B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nglish Writing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:rsidR="0014303F" w:rsidRPr="000921FC" w:rsidRDefault="005006B7" w:rsidP="000921FC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All-Conference Track and Field.</w:t>
            </w:r>
          </w:p>
          <w:p w:rsidR="000921FC" w:rsidRPr="000921FC" w:rsidRDefault="000921FC" w:rsidP="000921FC">
            <w:pPr>
              <w:rPr>
                <w:rFonts w:ascii="Calibri" w:hAnsi="Calibri"/>
                <w:szCs w:val="21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Immediate plans after graduation: </w:t>
            </w:r>
          </w:p>
          <w:p w:rsidR="001819CD" w:rsidRDefault="005006B7" w:rsidP="000921FC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Moving to Los Angeles for the summer to work at a coffee shop with my brother.</w:t>
            </w:r>
          </w:p>
          <w:p w:rsidR="001819CD" w:rsidRPr="000921FC" w:rsidRDefault="001819CD" w:rsidP="000921FC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4788" w:type="dxa"/>
          </w:tcPr>
          <w:p w:rsidR="000921FC" w:rsidRPr="000921FC" w:rsidRDefault="00FA581D" w:rsidP="000921F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408671" cy="1637104"/>
                  <wp:effectExtent l="0" t="0" r="1270" b="127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ady O'Brien.jpg"/>
                          <pic:cNvPicPr/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66" b="36391"/>
                          <a:stretch/>
                        </pic:blipFill>
                        <pic:spPr bwMode="auto">
                          <a:xfrm>
                            <a:off x="0" y="0"/>
                            <a:ext cx="1409193" cy="1637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6D8" w:rsidRPr="000921FC" w:rsidTr="004A7114">
        <w:tc>
          <w:tcPr>
            <w:tcW w:w="4788" w:type="dxa"/>
          </w:tcPr>
          <w:p w:rsidR="000516D8" w:rsidRDefault="00366BCF" w:rsidP="00366BC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4"/>
                <w:szCs w:val="24"/>
              </w:rPr>
              <w:lastRenderedPageBreak/>
              <w:drawing>
                <wp:inline distT="0" distB="0" distL="0" distR="0">
                  <wp:extent cx="2609850" cy="196215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via Tison.jp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0516D8" w:rsidRDefault="000516D8" w:rsidP="00FC1123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Alivia Tison</w:t>
            </w:r>
          </w:p>
          <w:p w:rsidR="000516D8" w:rsidRDefault="000516D8" w:rsidP="00FC112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Major(s):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HISP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Minor(s):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ENGW/LLAS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0921F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Special achievements:</w:t>
            </w:r>
            <w:r w:rsidRPr="00092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:rsidR="000516D8" w:rsidRPr="000921FC" w:rsidRDefault="000516D8" w:rsidP="00FC112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0516D8" w:rsidRPr="000921FC" w:rsidRDefault="000516D8" w:rsidP="00FC1123">
            <w:pPr>
              <w:rPr>
                <w:rFonts w:ascii="Calibri" w:hAnsi="Calibri"/>
                <w:szCs w:val="21"/>
              </w:rPr>
            </w:pPr>
            <w:r w:rsidRPr="000921F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Immediate plans after graduation: </w:t>
            </w:r>
          </w:p>
          <w:p w:rsidR="000516D8" w:rsidRDefault="000516D8" w:rsidP="00FC1123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</w:p>
          <w:p w:rsidR="001819CD" w:rsidRDefault="001819CD" w:rsidP="00FC1123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</w:p>
          <w:p w:rsidR="001819CD" w:rsidRDefault="001819CD" w:rsidP="00FC1123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</w:p>
          <w:p w:rsidR="001819CD" w:rsidRDefault="001819CD" w:rsidP="00FC1123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</w:p>
          <w:p w:rsidR="001819CD" w:rsidRPr="000921FC" w:rsidRDefault="001819CD" w:rsidP="00FC1123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</w:tr>
    </w:tbl>
    <w:p w:rsidR="000921FC" w:rsidRPr="000921FC" w:rsidRDefault="000921FC" w:rsidP="000921FC">
      <w:pPr>
        <w:tabs>
          <w:tab w:val="left" w:pos="6030"/>
        </w:tabs>
        <w:rPr>
          <w:rFonts w:ascii="Times New Roman" w:hAnsi="Times New Roman" w:cs="Times New Roman"/>
        </w:rPr>
      </w:pPr>
      <w:r w:rsidRPr="000921FC">
        <w:rPr>
          <w:rFonts w:ascii="Times New Roman" w:hAnsi="Times New Roman" w:cs="Times New Roman"/>
        </w:rPr>
        <w:tab/>
      </w:r>
    </w:p>
    <w:p w:rsidR="001E2EEA" w:rsidRDefault="001E2EEA"/>
    <w:sectPr w:rsidR="001E2EEA" w:rsidSect="004A7114">
      <w:headerReference w:type="default" r:id="rId67"/>
      <w:pgSz w:w="12240" w:h="15840"/>
      <w:pgMar w:top="1440" w:right="1440" w:bottom="1440" w:left="1440" w:header="720" w:footer="720" w:gutter="0"/>
      <w:pgNumType w:start="10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81D" w:rsidRDefault="00FA581D">
      <w:pPr>
        <w:spacing w:after="0" w:line="240" w:lineRule="auto"/>
      </w:pPr>
      <w:r>
        <w:separator/>
      </w:r>
    </w:p>
  </w:endnote>
  <w:endnote w:type="continuationSeparator" w:id="0">
    <w:p w:rsidR="00FA581D" w:rsidRDefault="00FA5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81D" w:rsidRDefault="00FA581D">
      <w:pPr>
        <w:spacing w:after="0" w:line="240" w:lineRule="auto"/>
      </w:pPr>
      <w:r>
        <w:separator/>
      </w:r>
    </w:p>
  </w:footnote>
  <w:footnote w:type="continuationSeparator" w:id="0">
    <w:p w:rsidR="00FA581D" w:rsidRDefault="00FA58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81D" w:rsidRDefault="00FA581D">
    <w:pPr>
      <w:pStyle w:val="Header"/>
    </w:pPr>
    <w:r>
      <w:t xml:space="preserve">Attachment C  </w:t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0B7287">
      <w:rPr>
        <w:noProof/>
      </w:rPr>
      <w:t>105</w:t>
    </w:r>
    <w:r>
      <w:rPr>
        <w:noProof/>
      </w:rPr>
      <w:fldChar w:fldCharType="end"/>
    </w:r>
  </w:p>
  <w:p w:rsidR="00FA581D" w:rsidRDefault="00FA581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1FC"/>
    <w:rsid w:val="000516D8"/>
    <w:rsid w:val="000823C6"/>
    <w:rsid w:val="000921FC"/>
    <w:rsid w:val="000B7287"/>
    <w:rsid w:val="00124127"/>
    <w:rsid w:val="00125A58"/>
    <w:rsid w:val="0014303F"/>
    <w:rsid w:val="001819CD"/>
    <w:rsid w:val="001C00DD"/>
    <w:rsid w:val="001E2EEA"/>
    <w:rsid w:val="00277BD2"/>
    <w:rsid w:val="002E712F"/>
    <w:rsid w:val="00303F8C"/>
    <w:rsid w:val="0032220A"/>
    <w:rsid w:val="00324346"/>
    <w:rsid w:val="0035345F"/>
    <w:rsid w:val="00366BCF"/>
    <w:rsid w:val="004A7114"/>
    <w:rsid w:val="004B0354"/>
    <w:rsid w:val="005006B7"/>
    <w:rsid w:val="00534610"/>
    <w:rsid w:val="0054304E"/>
    <w:rsid w:val="005B2CA0"/>
    <w:rsid w:val="005D4F9F"/>
    <w:rsid w:val="005E24D4"/>
    <w:rsid w:val="005E7435"/>
    <w:rsid w:val="005F2602"/>
    <w:rsid w:val="00662518"/>
    <w:rsid w:val="006E428B"/>
    <w:rsid w:val="006F6267"/>
    <w:rsid w:val="00707762"/>
    <w:rsid w:val="00755472"/>
    <w:rsid w:val="00761F81"/>
    <w:rsid w:val="007E2F39"/>
    <w:rsid w:val="00856BC4"/>
    <w:rsid w:val="008619D5"/>
    <w:rsid w:val="00870E8B"/>
    <w:rsid w:val="0090781E"/>
    <w:rsid w:val="009362B8"/>
    <w:rsid w:val="00941517"/>
    <w:rsid w:val="00941FAE"/>
    <w:rsid w:val="009C63FD"/>
    <w:rsid w:val="009F76B9"/>
    <w:rsid w:val="00A82075"/>
    <w:rsid w:val="00B27F45"/>
    <w:rsid w:val="00B51F66"/>
    <w:rsid w:val="00B82AB8"/>
    <w:rsid w:val="00C02134"/>
    <w:rsid w:val="00C33412"/>
    <w:rsid w:val="00C40E75"/>
    <w:rsid w:val="00CC7BE7"/>
    <w:rsid w:val="00DA5FBB"/>
    <w:rsid w:val="00DE1E96"/>
    <w:rsid w:val="00E7407F"/>
    <w:rsid w:val="00E97B95"/>
    <w:rsid w:val="00EA0CB3"/>
    <w:rsid w:val="00FA581D"/>
    <w:rsid w:val="00FB1726"/>
    <w:rsid w:val="00FC1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21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921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21FC"/>
  </w:style>
  <w:style w:type="paragraph" w:styleId="BalloonText">
    <w:name w:val="Balloon Text"/>
    <w:basedOn w:val="Normal"/>
    <w:link w:val="BalloonTextChar"/>
    <w:uiPriority w:val="99"/>
    <w:semiHidden/>
    <w:unhideWhenUsed/>
    <w:rsid w:val="00092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1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21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921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21FC"/>
  </w:style>
  <w:style w:type="paragraph" w:styleId="BalloonText">
    <w:name w:val="Balloon Text"/>
    <w:basedOn w:val="Normal"/>
    <w:link w:val="BalloonTextChar"/>
    <w:uiPriority w:val="99"/>
    <w:semiHidden/>
    <w:unhideWhenUsed/>
    <w:rsid w:val="00092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1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g"/><Relationship Id="rId63" Type="http://schemas.openxmlformats.org/officeDocument/2006/relationships/image" Target="media/image57.jpeg"/><Relationship Id="rId68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g"/><Relationship Id="rId53" Type="http://schemas.openxmlformats.org/officeDocument/2006/relationships/image" Target="media/image47.jpg"/><Relationship Id="rId58" Type="http://schemas.openxmlformats.org/officeDocument/2006/relationships/image" Target="media/image52.jpg"/><Relationship Id="rId66" Type="http://schemas.openxmlformats.org/officeDocument/2006/relationships/image" Target="media/image60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g"/><Relationship Id="rId65" Type="http://schemas.openxmlformats.org/officeDocument/2006/relationships/image" Target="media/image59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50.jpg"/><Relationship Id="rId64" Type="http://schemas.openxmlformats.org/officeDocument/2006/relationships/image" Target="media/image58.jpeg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38" Type="http://schemas.openxmlformats.org/officeDocument/2006/relationships/image" Target="media/image32.jpeg"/><Relationship Id="rId46" Type="http://schemas.openxmlformats.org/officeDocument/2006/relationships/image" Target="media/image40.jpg"/><Relationship Id="rId59" Type="http://schemas.openxmlformats.org/officeDocument/2006/relationships/image" Target="media/image53.jpg"/><Relationship Id="rId67" Type="http://schemas.openxmlformats.org/officeDocument/2006/relationships/header" Target="head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391F80D8</Template>
  <TotalTime>0</TotalTime>
  <Pages>16</Pages>
  <Words>1540</Words>
  <Characters>8779</Characters>
  <Application>Microsoft Office Word</Application>
  <DocSecurity>4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CSB/SJU</Company>
  <LinksUpToDate>false</LinksUpToDate>
  <CharactersWithSpaces>10299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English SW 2</dc:creator>
  <cp:lastModifiedBy>English SW 2</cp:lastModifiedBy>
  <cp:revision>2</cp:revision>
  <dcterms:created xsi:type="dcterms:W3CDTF">2013-05-06T19:59:00Z</dcterms:created>
  <dcterms:modified xsi:type="dcterms:W3CDTF">2013-05-06T19:59:00Z</dcterms:modified>
</cp:coreProperties>
</file>